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CC9" w:rsidRDefault="00AF1CC9" w:rsidP="00FC3C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1CC9" w:rsidRPr="00B87135" w:rsidRDefault="00AF1CC9" w:rsidP="00FC3C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7135">
        <w:rPr>
          <w:rFonts w:ascii="Times New Roman" w:hAnsi="Times New Roman" w:cs="Times New Roman"/>
          <w:b/>
          <w:bCs/>
          <w:sz w:val="28"/>
          <w:szCs w:val="28"/>
        </w:rPr>
        <w:t>Скорая методическая помощь</w:t>
      </w:r>
    </w:p>
    <w:p w:rsidR="00AF1CC9" w:rsidRDefault="00AF1CC9" w:rsidP="00FC3C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354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encrypted-tbn1.gstatic.com/images?q=tbn:ANd9GcTHSJDst9fzbg9gXyIq5OoFVJJrQM-LOxSkHa5wdXovn2R7mWm0Yw" style="width:322.5pt;height:87.75pt;visibility:visible">
            <v:imagedata r:id="rId4" o:title=""/>
          </v:shape>
        </w:pict>
      </w:r>
    </w:p>
    <w:p w:rsidR="00AF1CC9" w:rsidRPr="00FC3C8D" w:rsidRDefault="00AF1CC9" w:rsidP="00FC3C8D">
      <w:pPr>
        <w:shd w:val="clear" w:color="auto" w:fill="FFFFFF"/>
        <w:spacing w:after="0" w:line="293" w:lineRule="atLeast"/>
        <w:rPr>
          <w:rFonts w:ascii="Arial" w:hAnsi="Arial" w:cs="Arial"/>
          <w:color w:val="333333"/>
          <w:sz w:val="24"/>
          <w:szCs w:val="24"/>
        </w:rPr>
      </w:pPr>
      <w:r w:rsidRPr="00FC3C8D">
        <w:rPr>
          <w:rFonts w:ascii="Arial" w:hAnsi="Arial" w:cs="Arial"/>
          <w:color w:val="0000FF"/>
          <w:sz w:val="28"/>
          <w:szCs w:val="28"/>
        </w:rPr>
        <w:t>К </w:t>
      </w:r>
      <w:r w:rsidRPr="00FC3C8D">
        <w:rPr>
          <w:rFonts w:ascii="Arial" w:hAnsi="Arial" w:cs="Arial"/>
          <w:color w:val="FF0000"/>
          <w:sz w:val="28"/>
          <w:szCs w:val="28"/>
        </w:rPr>
        <w:t>01.09.2019</w:t>
      </w:r>
      <w:r w:rsidRPr="00FC3C8D">
        <w:rPr>
          <w:rFonts w:ascii="Arial" w:hAnsi="Arial" w:cs="Arial"/>
          <w:color w:val="0000FF"/>
          <w:sz w:val="28"/>
          <w:szCs w:val="28"/>
        </w:rPr>
        <w:t> на сайте центра начального образования</w:t>
      </w:r>
      <w:r w:rsidRPr="00FC3C8D">
        <w:rPr>
          <w:rFonts w:ascii="Arial" w:hAnsi="Arial" w:cs="Arial"/>
          <w:color w:val="FF0000"/>
          <w:sz w:val="28"/>
          <w:szCs w:val="28"/>
        </w:rPr>
        <w:t> АО "Просвещение" для учителей, работающих по учебникам серии «Сферы»</w:t>
      </w:r>
      <w:r w:rsidRPr="00FC3C8D">
        <w:rPr>
          <w:rFonts w:ascii="Arial" w:hAnsi="Arial" w:cs="Arial"/>
          <w:color w:val="222222"/>
          <w:sz w:val="28"/>
          <w:szCs w:val="28"/>
        </w:rPr>
        <w:t>, </w:t>
      </w:r>
      <w:r w:rsidRPr="00FC3C8D">
        <w:rPr>
          <w:rFonts w:ascii="Arial" w:hAnsi="Arial" w:cs="Arial"/>
          <w:color w:val="0000FF"/>
          <w:sz w:val="28"/>
          <w:szCs w:val="28"/>
        </w:rPr>
        <w:t>размещены рабочие программы и методические рекомендации по следующим ссылкам:</w:t>
      </w:r>
    </w:p>
    <w:p w:rsidR="00AF1CC9" w:rsidRPr="00FC3C8D" w:rsidRDefault="00AF1CC9" w:rsidP="00FC3C8D">
      <w:pPr>
        <w:shd w:val="clear" w:color="auto" w:fill="FFFFFF"/>
        <w:spacing w:after="0" w:line="293" w:lineRule="atLeast"/>
        <w:rPr>
          <w:rFonts w:ascii="Arial" w:hAnsi="Arial" w:cs="Arial"/>
          <w:color w:val="222222"/>
          <w:sz w:val="24"/>
          <w:szCs w:val="24"/>
        </w:rPr>
      </w:pPr>
      <w:hyperlink r:id="rId5" w:tgtFrame="_blank" w:history="1">
        <w:r w:rsidRPr="00FC3C8D">
          <w:rPr>
            <w:rFonts w:ascii="Arial" w:hAnsi="Arial" w:cs="Arial"/>
            <w:color w:val="1155CC"/>
            <w:sz w:val="24"/>
            <w:szCs w:val="24"/>
            <w:u w:val="single"/>
          </w:rPr>
          <w:t>http://1-4-old.prosv.ru/info.aspx?ob_no=47476</w:t>
        </w:r>
      </w:hyperlink>
    </w:p>
    <w:p w:rsidR="00AF1CC9" w:rsidRPr="00FC3C8D" w:rsidRDefault="00AF1CC9" w:rsidP="00FC3C8D">
      <w:pPr>
        <w:shd w:val="clear" w:color="auto" w:fill="FFFFFF"/>
        <w:spacing w:after="0" w:line="293" w:lineRule="atLeast"/>
        <w:rPr>
          <w:rFonts w:ascii="Arial" w:hAnsi="Arial" w:cs="Arial"/>
          <w:color w:val="222222"/>
          <w:sz w:val="24"/>
          <w:szCs w:val="24"/>
        </w:rPr>
      </w:pPr>
      <w:hyperlink r:id="rId6" w:tgtFrame="_blank" w:history="1">
        <w:r w:rsidRPr="00FC3C8D">
          <w:rPr>
            <w:rFonts w:ascii="Arial" w:hAnsi="Arial" w:cs="Arial"/>
            <w:color w:val="1155CC"/>
            <w:sz w:val="24"/>
            <w:szCs w:val="24"/>
          </w:rPr>
          <w:t>http://1-4-old.prosv.ru/info.aspx?ob_no=47477</w:t>
        </w:r>
      </w:hyperlink>
    </w:p>
    <w:p w:rsidR="00AF1CC9" w:rsidRDefault="00AF1CC9" w:rsidP="00FC3C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1CC9" w:rsidRPr="00FC3C8D" w:rsidRDefault="00AF1CC9" w:rsidP="00FC3C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9220"/>
      </w:tblGrid>
      <w:tr w:rsidR="00AF1CC9" w:rsidRPr="00D57CE7">
        <w:trPr>
          <w:tblCellSpacing w:w="0" w:type="dxa"/>
        </w:trPr>
        <w:tc>
          <w:tcPr>
            <w:tcW w:w="0" w:type="auto"/>
            <w:shd w:val="clear" w:color="auto" w:fill="F2F2F2"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9180"/>
              <w:gridCol w:w="20"/>
            </w:tblGrid>
            <w:tr w:rsidR="00AF1CC9" w:rsidRPr="00D57CE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vAlign w:val="center"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180"/>
                  </w:tblGrid>
                  <w:tr w:rsidR="00AF1CC9" w:rsidRPr="00D57CE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9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912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tbl>
                              <w:tblPr>
                                <w:tblW w:w="90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906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7" w:tgtFrame="_blank" w:history="1">
                                      <w:r w:rsidRPr="00D57CE7">
                                        <w:rPr>
                                          <w:rFonts w:ascii="Arial" w:hAnsi="Arial" w:cs="Arial"/>
                                          <w:noProof/>
                                          <w:color w:val="1155CC"/>
                                          <w:sz w:val="20"/>
                                          <w:szCs w:val="20"/>
                                        </w:rPr>
                                        <w:pict>
                                          <v:shape id="Рисунок 4" o:spid="_x0000_i1026" type="#_x0000_t75" alt="Путеводитель по материалам для уроков." href="http://link.rassylki.rosuchebnik.ru/drofaru/72067,=0AGTD1X0Oh9YZ6Bwdq-HcYw/6081,100712419,16592,?aHR0cHM6Ly9yb3N1Y2hlYm5pay5ydS9tYXRlcmlhbC9tZXRvZGljaGVza2F5YS1wb21vc2hjaC11Y2hpdGVseWFtLW5hY2hhbG55a2gta2xhc3Nvdi8/dXRtX2NhbXBhaWduPW1oLWJlZ2lucy1lbGVtZW50YXJ5LTIwMTkmdXRtX3NvdXJjZT1zZW5kc2F5JnV0bV9tZWRpdW09ZW1haW" style="width:450pt;height:.75pt;visibility:visible" o:button="t">
                                            <v:fill o:detectmouseclick="t"/>
                                            <v:imagedata r:id="rId8" o:title=""/>
                                          </v:shape>
                                        </w:pic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F1CC9" w:rsidRPr="00FC3C8D" w:rsidRDefault="00AF1CC9" w:rsidP="00FC3C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AF1CC9" w:rsidRPr="00FC3C8D" w:rsidRDefault="00AF1CC9" w:rsidP="00FC3C8D">
            <w:pPr>
              <w:spacing w:after="0" w:line="273" w:lineRule="atLeast"/>
              <w:jc w:val="center"/>
              <w:rPr>
                <w:rFonts w:ascii="Arial" w:hAnsi="Arial" w:cs="Arial"/>
                <w:vanish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9180"/>
              <w:gridCol w:w="20"/>
            </w:tblGrid>
            <w:tr w:rsidR="00AF1CC9" w:rsidRPr="00D57CE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vAlign w:val="center"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180"/>
                  </w:tblGrid>
                  <w:tr w:rsidR="00AF1CC9" w:rsidRPr="00D57CE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9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912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tbl>
                              <w:tblPr>
                                <w:tblW w:w="90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906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9" w:tgtFrame="_blank" w:history="1">
                                      <w:r w:rsidRPr="00D57CE7">
                                        <w:rPr>
                                          <w:rFonts w:ascii="Arial" w:hAnsi="Arial" w:cs="Arial"/>
                                          <w:noProof/>
                                          <w:color w:val="1155CC"/>
                                          <w:sz w:val="20"/>
                                          <w:szCs w:val="20"/>
                                        </w:rPr>
                                        <w:pict>
                                          <v:shape id="Рисунок 5" o:spid="_x0000_i1027" type="#_x0000_t75" alt="Корпорация «Российский учебник»" href="http://link.rassylki.rosuchebnik.ru/drofaru/72068,=0cPK8bmlpliYIAZSEffQ4dg/6081,100712419,16592,?aHR0cHM6Ly9yb3N1Y2hlYm5pay5ydS8/dXRtX2NhbXBhaWduPW1oLWJlZ2lucy1lbGVtZW50YXJ5LTIwMTkmdXRtX3NvdXJjZT1zZW5kc2F5JnV0bV9tZWRpdW09ZW1haW" style="width:450pt;height:60pt;visibility:visible" o:button="t">
                                            <v:fill o:detectmouseclick="t"/>
                                            <v:imagedata r:id="rId10" o:title=""/>
                                          </v:shape>
                                        </w:pic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F1CC9" w:rsidRPr="00FC3C8D" w:rsidRDefault="00AF1CC9" w:rsidP="00FC3C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AF1CC9" w:rsidRPr="00FC3C8D" w:rsidRDefault="00AF1CC9" w:rsidP="00FC3C8D">
            <w:pPr>
              <w:spacing w:after="0" w:line="273" w:lineRule="atLeast"/>
              <w:jc w:val="center"/>
              <w:rPr>
                <w:rFonts w:ascii="Arial" w:hAnsi="Arial" w:cs="Arial"/>
                <w:vanish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9180"/>
              <w:gridCol w:w="20"/>
            </w:tblGrid>
            <w:tr w:rsidR="00AF1CC9" w:rsidRPr="00D57CE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180"/>
                  </w:tblGrid>
                  <w:tr w:rsidR="00AF1CC9" w:rsidRPr="00D57CE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9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912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tbl>
                              <w:tblPr>
                                <w:tblW w:w="90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906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11" w:tgtFrame="_blank" w:history="1">
                                      <w:r w:rsidRPr="00D57CE7">
                                        <w:rPr>
                                          <w:rFonts w:ascii="Arial" w:hAnsi="Arial" w:cs="Arial"/>
                                          <w:noProof/>
                                          <w:color w:val="1155CC"/>
                                          <w:sz w:val="20"/>
                                          <w:szCs w:val="20"/>
                                        </w:rPr>
                                        <w:pict>
                                          <v:shape id="Рисунок 6" o:spid="_x0000_i1028" type="#_x0000_t75" alt="https://ci6.googleusercontent.com/proxy/5gHWvKi8iRR64Q0vxpq9pWYwvzWI0pDVlsoTjQ8Rnh-bNmAlRYGJKWsxWaZExsOBztntLF-W0YXq1z3Yljo_PA5UZW9rh2yg9SdkWepd1g7WxEr2-CJf=s0-d-e1-ft#http://image.sendsay.ru/image/drofaru/block/201908/06093429/send.png" href="http://link.rassylki.rosuchebnik.ru/drofaru/72069,=0AGTD1X0Oh9YZ6Bwdq-HcYw/6081,100712419,16592,?aHR0cHM6Ly9yb3N1Y2hlYm5pay5ydS9tYXRlcmlhbC9tZXRvZGljaGVza2F5YS1wb21vc2hjaC11Y2hpdGVseWFtLW5hY2hhbG55a2gta2xhc3Nvdi8/dXRtX2NhbXBhaWduPW1oLWJlZ2lucy1lbGVtZW50YXJ5LTIwMTkmdXRtX3NvdXJjZT1zZW5kc2F5JnV0bV9tZWRpdW09ZW1haW" style="width:450pt;height:225pt;visibility:visible" o:button="t">
                                            <v:fill o:detectmouseclick="t"/>
                                            <v:imagedata r:id="rId12" o:title=""/>
                                          </v:shape>
                                        </w:pic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F1CC9" w:rsidRPr="00FC3C8D" w:rsidRDefault="00AF1CC9" w:rsidP="00FC3C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AF1CC9" w:rsidRPr="00FC3C8D" w:rsidRDefault="00AF1CC9" w:rsidP="00FC3C8D">
            <w:pPr>
              <w:spacing w:after="0" w:line="273" w:lineRule="atLeast"/>
              <w:jc w:val="center"/>
              <w:rPr>
                <w:rFonts w:ascii="Arial" w:hAnsi="Arial" w:cs="Arial"/>
                <w:vanish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9120"/>
              <w:gridCol w:w="20"/>
            </w:tblGrid>
            <w:tr w:rsidR="00AF1CC9" w:rsidRPr="00D57CE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120"/>
                  </w:tblGrid>
                  <w:tr w:rsidR="00AF1CC9" w:rsidRPr="00D57CE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9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906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0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84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840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75" w:type="dxa"/>
                                      <w:bottom w:w="150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94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FC3C8D">
                                      <w:rPr>
                                        <w:rFonts w:ascii="Georgia" w:hAnsi="Georgia" w:cs="Georgia"/>
                                        <w:b/>
                                        <w:bCs/>
                                        <w:color w:val="333333"/>
                                        <w:sz w:val="27"/>
                                        <w:szCs w:val="27"/>
                                      </w:rPr>
                                      <w:t>С чего начать?</w:t>
                                    </w:r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F1CC9" w:rsidRPr="00FC3C8D" w:rsidRDefault="00AF1CC9" w:rsidP="00FC3C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AF1CC9" w:rsidRPr="00FC3C8D" w:rsidRDefault="00AF1CC9" w:rsidP="00FC3C8D">
            <w:pPr>
              <w:spacing w:after="0" w:line="273" w:lineRule="atLeast"/>
              <w:jc w:val="center"/>
              <w:rPr>
                <w:rFonts w:ascii="Arial" w:hAnsi="Arial" w:cs="Arial"/>
                <w:vanish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9000"/>
              <w:gridCol w:w="20"/>
            </w:tblGrid>
            <w:tr w:rsidR="00AF1CC9" w:rsidRPr="00D57CE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000"/>
                  </w:tblGrid>
                  <w:tr w:rsidR="00AF1CC9" w:rsidRPr="00D57CE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3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312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24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246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13" w:tgtFrame="_blank" w:history="1">
                                      <w:r w:rsidRPr="00D57CE7">
                                        <w:rPr>
                                          <w:rFonts w:ascii="Arial" w:hAnsi="Arial" w:cs="Arial"/>
                                          <w:noProof/>
                                          <w:color w:val="1155CC"/>
                                          <w:sz w:val="20"/>
                                          <w:szCs w:val="20"/>
                                        </w:rPr>
                                        <w:pict>
                                          <v:shape id="Рисунок 7" o:spid="_x0000_i1029" type="#_x0000_t75" alt="https://ci3.googleusercontent.com/proxy/bFpgnK-mBkhUeMUjWl5ASAu2dTMCCnaGW-v3akg5XxOUA5uzC3p1BUNNexFW538xTmvU3kgCuhPcaobfmuTNZfxYx5kCO8yHbqCiCl-hQJwTe_VoKg=s0-d-e1-ft#http://image.sendsay.ru/image/drofaru/block/201907/25091714/rp.png" href="http://link.rassylki.rosuchebnik.ru/drofaru/72070,=0FLEo9A1QM9GVXj2424B97w/6081,100712419,16592,?aHR0cHM6Ly9yb3N1Y2hlYm5pay5ydS9tZXRvZGljaGVza2FqYS1wb21vc2NoL21hdGVyaWFseS90eXBlLXJhYm9jaGF5YS1wcm9ncmFtbWEvP0VMRU1FTlRBUlk9WSZ1dG1fY2FtcGFpZ249bWgtYmVnaW5zLWVsZW1lbnRhcnktMjAxOSZ1dG1fc291cmNlPXNlbmRzYXkmdXRtX21lZGl1bT1lbWFpbA" style="width:112.5pt;height:38.25pt;visibility:visible" o:button="t">
                                            <v:fill o:detectmouseclick="t"/>
                                            <v:imagedata r:id="rId14" o:title=""/>
                                          </v:shape>
                                        </w:pict>
                                      </w:r>
                                    </w:hyperlink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36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15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t>Рабочие</w:t>
                                      </w:r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br/>
                                        <w:t>программы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  <w:r w:rsidRPr="00FC3C8D"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  <w:t>  </w:t>
                        </w:r>
                      </w:p>
                      <w:tbl>
                        <w:tblPr>
                          <w:tblW w:w="3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312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24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246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16" w:tgtFrame="_blank" w:history="1">
                                      <w:r w:rsidRPr="00D57CE7">
                                        <w:rPr>
                                          <w:rFonts w:ascii="Arial" w:hAnsi="Arial" w:cs="Arial"/>
                                          <w:noProof/>
                                          <w:color w:val="1155CC"/>
                                          <w:sz w:val="20"/>
                                          <w:szCs w:val="20"/>
                                        </w:rPr>
                                        <w:pict>
                                          <v:shape id="Рисунок 8" o:spid="_x0000_i1030" type="#_x0000_t75" alt="https://ci5.googleusercontent.com/proxy/IzuzIXmtuBPHkT67Vkzezut_Zh_wy2YLqXNH9RDPYykuJfT81fO6lBb_-Dxa4ANBm5Qz22oAJe_e_RWSVAQ0KUaAeCSD9u808Q1kGQNWFQz-Dzy_8dyROg=s0-d-e1-ft#http://image.sendsay.ru/image/drofaru/block/201908/02093414/pupil.png" href="http://link.rassylki.rosuchebnik.ru/drofaru/72072,=0R5Fhsm6gcSJSTHWuZ1qyCw/6081,100712419,16592,?aHR0cHM6Ly9yb3N1Y2hlYm5pay5ydS9tZXRvZGljaGVza2FqYS1wb21vc2NoL21hdGVyaWFseS90eXBlLXJhenJhYm90a2ktdXJva292LWtvbnNwZWt0eS11cm9rb3YvP0VMRU1FTlRBUlk9WSZ1dG1fY2FtcGFpZ249bWgtYmVnaW5zLWVsZW1lbnRhcnktMjAxOSZ1dG1fc291cmNlPXNlbmRzYXkmdXRtX21lZGl1bT1lbWFpbA" style="width:112.5pt;height:38.25pt;visibility:visible" o:button="t">
                                            <v:fill o:detectmouseclick="t"/>
                                            <v:imagedata r:id="rId17" o:title=""/>
                                          </v:shape>
                                        </w:pict>
                                      </w:r>
                                    </w:hyperlink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36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18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t>Разработки</w:t>
                                      </w:r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br/>
                                        <w:t>уроков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  <w:r w:rsidRPr="00FC3C8D"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  <w:t>  </w:t>
                        </w:r>
                      </w:p>
                      <w:tbl>
                        <w:tblPr>
                          <w:tblW w:w="3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312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24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246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19" w:tgtFrame="_blank" w:history="1">
                                      <w:r w:rsidRPr="00D57CE7">
                                        <w:rPr>
                                          <w:rFonts w:ascii="Arial" w:hAnsi="Arial" w:cs="Arial"/>
                                          <w:noProof/>
                                          <w:color w:val="1155CC"/>
                                          <w:sz w:val="20"/>
                                          <w:szCs w:val="20"/>
                                        </w:rPr>
                                        <w:pict>
                                          <v:shape id="Рисунок 9" o:spid="_x0000_i1031" type="#_x0000_t75" alt="https://ci5.googleusercontent.com/proxy/JQ-u4b-zTkbBamE6AsLFe3WWsPdy0FjUPrH4Q9PgKgz45al1FFyizYWJM_TY0KJumbMe3_q-tKw94je2qooZjzl4pJKWU-yAKuNqaWER-0AKg0v23HrBfJoa9mudYA=s0-d-e1-ft#http://image.sendsay.ru/image/drofaru/block/201907/25085125/method_help.png" href="http://link.rassylki.rosuchebnik.ru/drofaru/72074,=0pcjTG2of0kLYwgQWu_2y2g/6081,100712419,16592,?aHR0cHM6Ly9yb3N1Y2hlYm5pay5ydS9tZXRvZGljaGVza2FqYS1wb21vc2NoL21hdGVyaWFseS90eXBlLW1ldG9kaWNoZXNrb2UtcG9zb2JpZS8/RUxFTUVOVEFSWT1ZJnV0bV9jYW1wYWlnbj1taC1iZWdpbnMtZWxlbWVudGFyeS0yMDE5JnV0bV9zb3VyY2U9c2VuZHNheSZ1dG1fbWVkaXVtPWVtYW" style="width:112.5pt;height:38.25pt;visibility:visible" o:button="t">
                                            <v:fill o:detectmouseclick="t"/>
                                            <v:imagedata r:id="rId20" o:title=""/>
                                          </v:shape>
                                        </w:pict>
                                      </w:r>
                                    </w:hyperlink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36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21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t>Методические</w:t>
                                      </w:r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br/>
                                        <w:t>пособия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F1CC9" w:rsidRPr="00FC3C8D" w:rsidRDefault="00AF1CC9" w:rsidP="00FC3C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AF1CC9" w:rsidRPr="00FC3C8D" w:rsidRDefault="00AF1CC9" w:rsidP="00FC3C8D">
            <w:pPr>
              <w:spacing w:after="0" w:line="273" w:lineRule="atLeast"/>
              <w:jc w:val="center"/>
              <w:rPr>
                <w:rFonts w:ascii="Arial" w:hAnsi="Arial" w:cs="Arial"/>
                <w:vanish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9120"/>
              <w:gridCol w:w="20"/>
            </w:tblGrid>
            <w:tr w:rsidR="00AF1CC9" w:rsidRPr="00D57CE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120"/>
                  </w:tblGrid>
                  <w:tr w:rsidR="00AF1CC9" w:rsidRPr="00D57CE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9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906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84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840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75" w:type="dxa"/>
                                      <w:bottom w:w="150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94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FC3C8D">
                                      <w:rPr>
                                        <w:rFonts w:ascii="Georgia" w:hAnsi="Georgia" w:cs="Georgia"/>
                                        <w:b/>
                                        <w:bCs/>
                                        <w:color w:val="333333"/>
                                        <w:sz w:val="27"/>
                                        <w:szCs w:val="27"/>
                                      </w:rPr>
                                      <w:t>Курс на развитие</w:t>
                                    </w:r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78" w:lineRule="atLeast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Как уследить за образовательными трендами без отрыва от работы? Учитесь он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лайн с ведущими методистами, практикующими педагогами и авторами УМК. Держите руку на пульсе!</w:t>
                                    </w:r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78" w:lineRule="atLeast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Трудности построения связного высказывания, развитие мышления на уроках математики, формирование орфографической грамотности и </w:t>
                                    </w:r>
                                    <w:hyperlink r:id="rId22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4"/>
                                          <w:szCs w:val="24"/>
                                        </w:rPr>
                                        <w:t>базовых национальных ценностей</w:t>
                                      </w:r>
                                    </w:hyperlink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, а также другие актуальные вопросы ждут вас на </w:t>
                                    </w:r>
                                    <w:hyperlink r:id="rId23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4"/>
                                          <w:szCs w:val="24"/>
                                        </w:rPr>
                                        <w:t>вебинарах</w:t>
                                      </w:r>
                                    </w:hyperlink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. Не успеваете на прямой эфир? Выбирайте удобное время, место и смотрите разбор темы в видеозаписи с презентацией. После просмотра можно пройти небольшой тест и получить сертификат.</w:t>
                                    </w:r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78" w:lineRule="atLeast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Повышайте квалификацию с </w:t>
                                    </w:r>
                                    <w:hyperlink r:id="rId24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4"/>
                                          <w:szCs w:val="24"/>
                                        </w:rPr>
                                        <w:t>дистанционными курсами</w:t>
                                      </w:r>
                                    </w:hyperlink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: запись доступна 24/7, обучение проходит в соответствии с лицензией. Сертификаты и удостоверения прилагаются.</w:t>
                                    </w:r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F1CC9" w:rsidRPr="00FC3C8D" w:rsidRDefault="00AF1CC9" w:rsidP="00FC3C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AF1CC9" w:rsidRPr="00FC3C8D" w:rsidRDefault="00AF1CC9" w:rsidP="00FC3C8D">
            <w:pPr>
              <w:spacing w:after="0" w:line="273" w:lineRule="atLeast"/>
              <w:jc w:val="center"/>
              <w:rPr>
                <w:rFonts w:ascii="Arial" w:hAnsi="Arial" w:cs="Arial"/>
                <w:vanish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9000"/>
              <w:gridCol w:w="20"/>
            </w:tblGrid>
            <w:tr w:rsidR="00AF1CC9" w:rsidRPr="00D57CE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000"/>
                  </w:tblGrid>
                  <w:tr w:rsidR="00AF1CC9" w:rsidRPr="00D57CE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45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462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39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396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25" w:tgtFrame="_blank" w:history="1">
                                      <w:r w:rsidRPr="00D57CE7">
                                        <w:rPr>
                                          <w:rFonts w:ascii="Arial" w:hAnsi="Arial" w:cs="Arial"/>
                                          <w:noProof/>
                                          <w:color w:val="1155CC"/>
                                          <w:sz w:val="20"/>
                                          <w:szCs w:val="20"/>
                                        </w:rPr>
                                        <w:pict>
                                          <v:shape id="Рисунок 10" o:spid="_x0000_i1032" type="#_x0000_t75" alt="https://ci5.googleusercontent.com/proxy/mk7gtMDtVGKdjeyVOzC-_I9csrXyZfGfHK-Wf1czPn1yC10FWRHlZaeROMsJVxm9UMs2zTTsDt4vgFeFF-99lL3DW05NWTXAINfaVLIpNlj4n7Iw=s0-d-e1-ft#http://image.sendsay.ru/image/drofaru/block/201908/06135830/3.png" href="http://link.rassylki.rosuchebnik.ru/drofaru/72079,=0aSRmuXl_vLtIA_VKzJNGAA/6081,100712419,16592,?aHR0cHM6Ly9yb3N1Y2hlYm5pay5ydS9tZXRvZGljaGVza2FqYS1wb21vc2NoL21hdGVyaWFseS90eXBlLXZlYmluYXIvP0VMRU1FTlRBUlk9WSZ1dG1fY2FtcGFpZ249bWgtYmVnaW5zLWVsZW1lbnRhcnktMjAxOSZ1dG1fc291cmNlPXNlbmRzYXkmdXRtX21lZGl1bT1lbWFpbA" style="width:187.5pt;height:120pt;visibility:visible" o:button="t">
                                            <v:fill o:detectmouseclick="t"/>
                                            <v:imagedata r:id="rId26" o:title=""/>
                                          </v:shape>
                                        </w:pict>
                                      </w:r>
                                    </w:hyperlink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75" w:type="dxa"/>
                                      <w:bottom w:w="150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36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27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t>Вебинары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  <w:r w:rsidRPr="00FC3C8D"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  <w:t>  </w:t>
                        </w:r>
                      </w:p>
                      <w:tbl>
                        <w:tblPr>
                          <w:tblW w:w="45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462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39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396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28" w:tgtFrame="_blank" w:history="1">
                                      <w:r w:rsidRPr="00D57CE7">
                                        <w:rPr>
                                          <w:rFonts w:ascii="Arial" w:hAnsi="Arial" w:cs="Arial"/>
                                          <w:noProof/>
                                          <w:color w:val="1155CC"/>
                                          <w:sz w:val="20"/>
                                          <w:szCs w:val="20"/>
                                        </w:rPr>
                                        <w:pict>
                                          <v:shape id="Рисунок 11" o:spid="_x0000_i1033" type="#_x0000_t75" alt="https://ci3.googleusercontent.com/proxy/fQsKh_XNj9stNxZ5RDQZ5fuQl2cilEsn7rBBCWnXs2GrD6AO7SNZW8130AqIqoPbKKNxHKY0r7V6BPPmczQsEARucbR-CbV-D8znCXDhF5BJX8b7QKw=s0-d-e1-ft#http://image.sendsay.ru/image/drofaru/block/201908/06135835/4_2.png" href="http://link.rassylki.rosuchebnik.ru/drofaru/72081,=04lSq-VEtbCmCHOW1nuiFsQ/6081,100712419,16592,?aHR0cHM6Ly9sZWN0YS5yb3N1Y2hlYm5pay5ydS9jb3Vyc2UvY2F0YWxvZz9jYXRlZ29yeV9pZD0xMjUmdXRtX2NhbXBhaWduPW1oLWJlZ2lucy1lbGVtZW50YXJ5LTIwMTkmdXRtX3NvdXJjZT1zZW5kc2F5JnV0bV9tZWRpdW09ZW1haW" style="width:187.5pt;height:120pt;visibility:visible" o:button="t">
                                            <v:fill o:detectmouseclick="t"/>
                                            <v:imagedata r:id="rId29" o:title=""/>
                                          </v:shape>
                                        </w:pict>
                                      </w:r>
                                    </w:hyperlink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75" w:type="dxa"/>
                                      <w:bottom w:w="150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36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30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t>Курсы повышения квалификации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F1CC9" w:rsidRPr="00FC3C8D" w:rsidRDefault="00AF1CC9" w:rsidP="00FC3C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AF1CC9" w:rsidRPr="00FC3C8D" w:rsidRDefault="00AF1CC9" w:rsidP="00FC3C8D">
            <w:pPr>
              <w:spacing w:after="0" w:line="273" w:lineRule="atLeast"/>
              <w:jc w:val="center"/>
              <w:rPr>
                <w:rFonts w:ascii="Arial" w:hAnsi="Arial" w:cs="Arial"/>
                <w:vanish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9120"/>
              <w:gridCol w:w="20"/>
            </w:tblGrid>
            <w:tr w:rsidR="00AF1CC9" w:rsidRPr="00D57CE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120"/>
                  </w:tblGrid>
                  <w:tr w:rsidR="00AF1CC9" w:rsidRPr="00D57CE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9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906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84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840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78" w:lineRule="atLeast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D57CE7">
                                      <w:rPr>
                                        <w:rFonts w:ascii="Arial" w:hAnsi="Arial" w:cs="Arial"/>
                                        <w:noProof/>
                                        <w:color w:val="333333"/>
                                        <w:sz w:val="24"/>
                                        <w:szCs w:val="24"/>
                                      </w:rPr>
                                      <w:pict>
                                        <v:shape id="Рисунок 12" o:spid="_x0000_i1034" type="#_x0000_t75" alt="👉" style="width:36pt;height:36pt;visibility:visible">
                                          <v:imagedata r:id="rId31" o:title=""/>
                                        </v:shape>
                                      </w:pict>
                                    </w:r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 Присоединяйтесь к </w:t>
                                    </w:r>
                                    <w:hyperlink r:id="rId32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4"/>
                                          <w:szCs w:val="24"/>
                                        </w:rPr>
                                        <w:t>программе лояльности</w:t>
                                      </w:r>
                                    </w:hyperlink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: участвуйте в вебинарах и проходите курсы, пишите отзывы и </w:t>
                                    </w:r>
                                    <w:hyperlink r:id="rId33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4"/>
                                          <w:szCs w:val="24"/>
                                        </w:rPr>
                                        <w:t>получайте баллы</w:t>
                                      </w:r>
                                    </w:hyperlink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, чтобы обменивать их на скидки и подарки! </w:t>
                                    </w:r>
                                    <w:r w:rsidRPr="00D57CE7">
                                      <w:rPr>
                                        <w:rFonts w:ascii="Arial" w:hAnsi="Arial" w:cs="Arial"/>
                                        <w:noProof/>
                                        <w:color w:val="333333"/>
                                        <w:sz w:val="24"/>
                                        <w:szCs w:val="24"/>
                                      </w:rPr>
                                      <w:pict>
                                        <v:shape id="Рисунок 13" o:spid="_x0000_i1035" type="#_x0000_t75" alt="🎁" style="width:36pt;height:36pt;visibility:visible">
                                          <v:imagedata r:id="rId34" o:title=""/>
                                        </v:shape>
                                      </w:pict>
                                    </w:r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300" w:type="dxa"/>
                                      <w:left w:w="75" w:type="dxa"/>
                                      <w:bottom w:w="150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94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FC3C8D">
                                      <w:rPr>
                                        <w:rFonts w:ascii="Georgia" w:hAnsi="Georgia" w:cs="Georgia"/>
                                        <w:b/>
                                        <w:bCs/>
                                        <w:color w:val="333333"/>
                                        <w:sz w:val="27"/>
                                        <w:szCs w:val="27"/>
                                      </w:rPr>
                                      <w:t>Контроль знаний</w:t>
                                    </w:r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78" w:lineRule="atLeast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Всевозможные варианты разноуровневых заданий с решениями и примеры индивидуальных маршрутов подготовки к ВПР педагоги найдут в </w:t>
                                    </w:r>
                                    <w:hyperlink r:id="rId35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4"/>
                                          <w:szCs w:val="24"/>
                                        </w:rPr>
                                        <w:t>подборке материалов</w:t>
                                      </w:r>
                                    </w:hyperlink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. А в помощь ученикам – </w:t>
                                    </w:r>
                                    <w:hyperlink r:id="rId36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4"/>
                                          <w:szCs w:val="24"/>
                                        </w:rPr>
                                        <w:t>ВПР-тренажеры по русскому языку</w:t>
                                      </w:r>
                                    </w:hyperlink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 из УМК Т. М. Андриановой, Л. Я. Желтовской.</w:t>
                                    </w:r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F1CC9" w:rsidRPr="00FC3C8D" w:rsidRDefault="00AF1CC9" w:rsidP="00FC3C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AF1CC9" w:rsidRPr="00FC3C8D" w:rsidRDefault="00AF1CC9" w:rsidP="00FC3C8D">
            <w:pPr>
              <w:spacing w:after="0" w:line="273" w:lineRule="atLeast"/>
              <w:jc w:val="center"/>
              <w:rPr>
                <w:rFonts w:ascii="Arial" w:hAnsi="Arial" w:cs="Arial"/>
                <w:vanish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9000"/>
              <w:gridCol w:w="20"/>
            </w:tblGrid>
            <w:tr w:rsidR="00AF1CC9" w:rsidRPr="00D57CE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000"/>
                  </w:tblGrid>
                  <w:tr w:rsidR="00AF1CC9" w:rsidRPr="00D57CE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45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462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39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396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37" w:tgtFrame="_blank" w:history="1">
                                      <w:r w:rsidRPr="00D57CE7">
                                        <w:rPr>
                                          <w:rFonts w:ascii="Arial" w:hAnsi="Arial" w:cs="Arial"/>
                                          <w:noProof/>
                                          <w:color w:val="1155CC"/>
                                          <w:sz w:val="20"/>
                                          <w:szCs w:val="20"/>
                                        </w:rPr>
                                        <w:pict>
                                          <v:shape id="Рисунок 14" o:spid="_x0000_i1036" type="#_x0000_t75" alt="https://ci3.googleusercontent.com/proxy/Dfpv4GiZKF5my4dw9ylJKWNu5rh_VXayIXK0HBmnDL-gMaGB7e37g0sZ81x1iS7WwF_rxjZxEnMvTqzXOxwnFrNn8iiAog4F0d3VSAujKlr6BKVEkwytCQ=s0-d-e1-ft#http://image.sendsay.ru/image/drofaru/block/201909/09092353/book1.png" href="http://link.rassylki.rosuchebnik.ru/drofaru/72087,=0Fg4_iJCqcHhVsYNm4oMDRA/6081,100712419,16592,?aHR0cHM6Ly9yb3N1Y2hlYm5pay5ydS9jYXRhbG9nL3ZpZC10cmVuYXpoZXJfcHJlZG1ldC1ydXNza2l5LXlhenlrX2tsYXNzLTJfYXZ0b3Ita3V6bmVjb3ZhLW1hcmluYS1pdmFub3ZuYS8/a2xhc3NbXT1rbGFzcy00JnV0bV9jYW1wYWlnbj1taC1iZWdpbnMtZWxlbWVudGFyeS0yMDE5JnV0bV9zb3VyY2U9c2VuZHNheSZ1dG1fbWVkaXVtPWVtYW" style="width:187.5pt;height:131.25pt;visibility:visible" o:button="t">
                                            <v:fill o:detectmouseclick="t"/>
                                            <v:imagedata r:id="rId38" o:title=""/>
                                          </v:shape>
                                        </w:pict>
                                      </w:r>
                                    </w:hyperlink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75" w:type="dxa"/>
                                      <w:bottom w:w="150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36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39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t>Русский язык. Разноуровневые</w:t>
                                      </w:r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br/>
                                        <w:t>проверочные работы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  <w:r w:rsidRPr="00FC3C8D"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  <w:t>  </w:t>
                        </w:r>
                      </w:p>
                      <w:tbl>
                        <w:tblPr>
                          <w:tblW w:w="45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462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39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396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40" w:tgtFrame="_blank" w:history="1">
                                      <w:r w:rsidRPr="00D57CE7">
                                        <w:rPr>
                                          <w:rFonts w:ascii="Arial" w:hAnsi="Arial" w:cs="Arial"/>
                                          <w:noProof/>
                                          <w:color w:val="1155CC"/>
                                          <w:sz w:val="20"/>
                                          <w:szCs w:val="20"/>
                                        </w:rPr>
                                        <w:pict>
                                          <v:shape id="Рисунок 15" o:spid="_x0000_i1037" type="#_x0000_t75" alt="https://ci4.googleusercontent.com/proxy/-qqOpN9s7EbsqYhB5lbqFP7oTzLvOTcm0TfAD02Vzrd4bydlGUejHlcSNpLm2YqVsphR9Lyp_pZOgD_lUpPeKKPjfUZAyLSiAs2vXE7H_s_71aVsvpz1Dw=s0-d-e1-ft#http://image.sendsay.ru/image/drofaru/block/201909/09092347/book2.png" href="http://link.rassylki.rosuchebnik.ru/drofaru/72089,=0TxPQFGVCy13pk_97UkSXvw/6081,100712419,16592,?aHR0cHM6Ly9yb3N1Y2hlYm5pay5ydS9jYXRhbG9nL3ZpZC10cmVuYXpoZXJfcHJlZG1ldC1tYXRlbWF0aWthLz91dG1fY2FtcGFpZ249bWgtYmVnaW5zLWVsZW1lbnRhcnktMjAxOSZ1dG1fc291cmNlPXNlbmRzYXkmdXRtX21lZGl1bT1lbWFpbA" style="width:187.5pt;height:131.25pt;visibility:visible" o:button="t">
                                            <v:fill o:detectmouseclick="t"/>
                                            <v:imagedata r:id="rId41" o:title=""/>
                                          </v:shape>
                                        </w:pict>
                                      </w:r>
                                    </w:hyperlink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75" w:type="dxa"/>
                                      <w:bottom w:w="150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36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42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t>Математика. Разноуровневые</w:t>
                                      </w:r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br/>
                                        <w:t>проверочные работы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F1CC9" w:rsidRPr="00FC3C8D" w:rsidRDefault="00AF1CC9" w:rsidP="00FC3C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AF1CC9" w:rsidRPr="00FC3C8D" w:rsidRDefault="00AF1CC9" w:rsidP="00FC3C8D">
            <w:pPr>
              <w:spacing w:after="0" w:line="273" w:lineRule="atLeast"/>
              <w:jc w:val="center"/>
              <w:rPr>
                <w:rFonts w:ascii="Arial" w:hAnsi="Arial" w:cs="Arial"/>
                <w:vanish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9120"/>
              <w:gridCol w:w="20"/>
            </w:tblGrid>
            <w:tr w:rsidR="00AF1CC9" w:rsidRPr="00D57CE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120"/>
                  </w:tblGrid>
                  <w:tr w:rsidR="00AF1CC9" w:rsidRPr="00D57CE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9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906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84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840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78" w:lineRule="atLeast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D57CE7">
                                      <w:rPr>
                                        <w:rFonts w:ascii="Arial" w:hAnsi="Arial" w:cs="Arial"/>
                                        <w:noProof/>
                                        <w:color w:val="333333"/>
                                        <w:sz w:val="24"/>
                                        <w:szCs w:val="24"/>
                                      </w:rPr>
                                      <w:pict>
                                        <v:shape id="Рисунок 16" o:spid="_x0000_i1038" type="#_x0000_t75" alt="📌" style="width:36pt;height:36pt;visibility:visible">
                                          <v:imagedata r:id="rId43" o:title=""/>
                                        </v:shape>
                                      </w:pict>
                                    </w:r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 Оставьте отзыв о </w:t>
                                    </w:r>
                                    <w:hyperlink r:id="rId44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4"/>
                                          <w:szCs w:val="24"/>
                                        </w:rPr>
                                        <w:t>продукции</w:t>
                                      </w:r>
                                    </w:hyperlink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 и получите 35 баллов по программе лояльности.</w:t>
                                    </w:r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300" w:type="dxa"/>
                                      <w:left w:w="75" w:type="dxa"/>
                                      <w:bottom w:w="150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94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FC3C8D">
                                      <w:rPr>
                                        <w:rFonts w:ascii="Georgia" w:hAnsi="Georgia" w:cs="Georgia"/>
                                        <w:b/>
                                        <w:bCs/>
                                        <w:color w:val="333333"/>
                                        <w:sz w:val="27"/>
                                        <w:szCs w:val="27"/>
                                      </w:rPr>
                                      <w:t>В цифровом формате</w:t>
                                    </w:r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78" w:lineRule="atLeast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С азами астрономии учеников можно познакомить уже во втором классе: цифровой атлас </w:t>
                                    </w:r>
                                    <w:hyperlink r:id="rId45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4"/>
                                          <w:szCs w:val="24"/>
                                        </w:rPr>
                                        <w:t>«Звездное небо»</w:t>
                                      </w:r>
                                    </w:hyperlink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 в увлекательной и доступной форме расскажет о звездах и созвездиях.</w:t>
                                    </w:r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78" w:lineRule="atLeast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Проводите интерактивные занятия, оттачивайте навыки и проверяйте, как усвоен материал, с </w:t>
                                    </w:r>
                                    <w:hyperlink r:id="rId46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4"/>
                                          <w:szCs w:val="24"/>
                                        </w:rPr>
                                        <w:t>цифровыми сервисами от LECTA</w:t>
                                      </w:r>
                                    </w:hyperlink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F1CC9" w:rsidRPr="00FC3C8D" w:rsidRDefault="00AF1CC9" w:rsidP="00FC3C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AF1CC9" w:rsidRPr="00FC3C8D" w:rsidRDefault="00AF1CC9" w:rsidP="00FC3C8D">
            <w:pPr>
              <w:spacing w:after="0" w:line="273" w:lineRule="atLeast"/>
              <w:jc w:val="center"/>
              <w:rPr>
                <w:rFonts w:ascii="Arial" w:hAnsi="Arial" w:cs="Arial"/>
                <w:vanish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9000"/>
              <w:gridCol w:w="20"/>
            </w:tblGrid>
            <w:tr w:rsidR="00AF1CC9" w:rsidRPr="00D57CE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000"/>
                  </w:tblGrid>
                  <w:tr w:rsidR="00AF1CC9" w:rsidRPr="00D57CE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45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462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39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396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47" w:tgtFrame="_blank" w:history="1">
                                      <w:r w:rsidRPr="00D57CE7">
                                        <w:rPr>
                                          <w:rFonts w:ascii="Arial" w:hAnsi="Arial" w:cs="Arial"/>
                                          <w:noProof/>
                                          <w:color w:val="1155CC"/>
                                          <w:sz w:val="20"/>
                                          <w:szCs w:val="20"/>
                                        </w:rPr>
                                        <w:pict>
                                          <v:shape id="Рисунок 17" o:spid="_x0000_i1039" type="#_x0000_t75" alt="https://ci3.googleusercontent.com/proxy/jtuVKzRMsYr6xjHvWEe-wTS-z8QAauDRoHodlI-6jxHDBrSYIdDlrP31FfI94FlQ9pO1qbvrb_xpsdy8l0Y5sgiR3YmR90vOB9fKGcGUKsKZqNZv=s0-d-e1-ft#http://image.sendsay.ru/image/drofaru/block/201908/06135854/1.png" href="http://link.rassylki.rosuchebnik.ru/drofaru/72094,=0vZENfSJs7LsUXklSChKEsg/6081,100712419,16592,?aHR0cHM6Ly9sZWN0YS5yb3N1Y2hlYm5pay5ydS9zaG9wL2NhdGFsb2c/cGVyX3BhZ2U9MjAmdW5pdF9pZHM9MTEsMTAsOCw5JnN1YmplY3RfaWRzPTI4LDEwLDcsMzcsMTgsOCZjYXRlZ29yeV9pZHM9MSw3JnV0bV9jYW1wYWlnbj1taC1iZWdpbnMtZWxlbWVudGFyeS0yMDE5JnV0bV9zb3VyY2U9c2VuZHNheSZ1dG1fbWVkaXVtPWVtYW" style="width:187.5pt;height:120pt;visibility:visible" o:button="t">
                                            <v:fill o:detectmouseclick="t"/>
                                            <v:imagedata r:id="rId48" o:title=""/>
                                          </v:shape>
                                        </w:pict>
                                      </w:r>
                                    </w:hyperlink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75" w:type="dxa"/>
                                      <w:bottom w:w="150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36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49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t>Электронные формы учебников</w:t>
                                      </w:r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br/>
                                        <w:t>(ЭФУ)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  <w:r w:rsidRPr="00FC3C8D"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  <w:t>  </w:t>
                        </w:r>
                      </w:p>
                      <w:tbl>
                        <w:tblPr>
                          <w:tblW w:w="45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462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39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396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50" w:tgtFrame="_blank" w:history="1">
                                      <w:r w:rsidRPr="00D57CE7">
                                        <w:rPr>
                                          <w:rFonts w:ascii="Arial" w:hAnsi="Arial" w:cs="Arial"/>
                                          <w:noProof/>
                                          <w:color w:val="1155CC"/>
                                          <w:sz w:val="20"/>
                                          <w:szCs w:val="20"/>
                                        </w:rPr>
                                        <w:pict>
                                          <v:shape id="Рисунок 18" o:spid="_x0000_i1040" type="#_x0000_t75" alt="https://ci4.googleusercontent.com/proxy/ojXruwQ5NBstjOM8BpbBmTnC7i5U9Hv0k7KnQ--zH5C3rxSAdF6Z7QuVrX7lowqWLB2xqfkYjbFD6FDvQT9RRBIJUACCqJOueXLBCWievPU_7R8b=s0-d-e1-ft#http://image.sendsay.ru/image/drofaru/block/201908/06135858/2.png" href="http://link.rassylki.rosuchebnik.ru/drofaru/72096,=0IMV-N7C97anB_67Yosds5Q/6081,100712419,16592,?aHR0cHM6Ly9sZWN0YS5yb3N1Y2hlYm5pay5ydS9zaG9wL2NhdGFsb2cva2xhc3NueWUtcmFib3R5P3V0bV9jYW1wYWlnbj1taC1iZWdpbnMtZWxlbWVudGFyeS0yMDE5JnV0bV9zb3VyY2U9c2VuZHNheSZ1dG1fbWVkaXVtPWVtYW" style="width:187.5pt;height:120pt;visibility:visible" o:button="t">
                                            <v:fill o:detectmouseclick="t"/>
                                            <v:imagedata r:id="rId51" o:title=""/>
                                          </v:shape>
                                        </w:pict>
                                      </w:r>
                                    </w:hyperlink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75" w:type="dxa"/>
                                      <w:bottom w:w="150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36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52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t>Классная работа.</w:t>
                                      </w:r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br/>
                                        <w:t>Готовые презентации к урокам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F1CC9" w:rsidRPr="00FC3C8D" w:rsidRDefault="00AF1CC9" w:rsidP="00FC3C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AF1CC9" w:rsidRPr="00FC3C8D" w:rsidRDefault="00AF1CC9" w:rsidP="00FC3C8D">
            <w:pPr>
              <w:spacing w:after="0" w:line="273" w:lineRule="atLeast"/>
              <w:jc w:val="center"/>
              <w:rPr>
                <w:rFonts w:ascii="Arial" w:hAnsi="Arial" w:cs="Arial"/>
                <w:vanish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9120"/>
              <w:gridCol w:w="20"/>
            </w:tblGrid>
            <w:tr w:rsidR="00AF1CC9" w:rsidRPr="00D57CE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120"/>
                  </w:tblGrid>
                  <w:tr w:rsidR="00AF1CC9" w:rsidRPr="00D57CE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9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906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84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840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78" w:lineRule="atLeast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D57CE7">
                                      <w:rPr>
                                        <w:rFonts w:ascii="Arial" w:hAnsi="Arial" w:cs="Arial"/>
                                        <w:noProof/>
                                        <w:color w:val="333333"/>
                                        <w:sz w:val="24"/>
                                        <w:szCs w:val="24"/>
                                      </w:rPr>
                                      <w:pict>
                                        <v:shape id="Рисунок 19" o:spid="_x0000_i1041" type="#_x0000_t75" alt="🎓" style="width:36pt;height:36pt;visibility:visible">
                                          <v:imagedata r:id="rId53" o:title=""/>
                                        </v:shape>
                                      </w:pict>
                                    </w:r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 В поисках свежих идей для кружков и факультативов? Сформировать программу поможет серия пособий по русскому языку и математике </w:t>
                                    </w:r>
                                    <w:hyperlink r:id="rId54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4"/>
                                          <w:szCs w:val="24"/>
                                        </w:rPr>
                                        <w:t>«Школа эрудита XXI века»</w:t>
                                      </w:r>
                                    </w:hyperlink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300" w:type="dxa"/>
                                      <w:left w:w="75" w:type="dxa"/>
                                      <w:bottom w:w="150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94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FC3C8D">
                                      <w:rPr>
                                        <w:rFonts w:ascii="Georgia" w:hAnsi="Georgia" w:cs="Georgia"/>
                                        <w:b/>
                                        <w:bCs/>
                                        <w:color w:val="333333"/>
                                        <w:sz w:val="27"/>
                                        <w:szCs w:val="27"/>
                                      </w:rPr>
                                      <w:t>Педагогам подготовительных групп</w:t>
                                    </w:r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78" w:lineRule="atLeast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Любознательные, инициативные, самостоятельные и уверенные в своих силах первоклассники – идеальная картина, которую хотели бы видеть и учителя, и родители.</w:t>
                                    </w:r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78" w:lineRule="atLeast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Вопросы психологической адаптации первоклассников к школьным будням недавно </w:t>
                                    </w:r>
                                    <w:hyperlink r:id="rId55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4"/>
                                          <w:szCs w:val="24"/>
                                        </w:rPr>
                                        <w:t>обсуждали на «Городе образования»</w:t>
                                      </w:r>
                                    </w:hyperlink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, а своевременно сформировать у детей 5-7 лет предпосылки, необходимые для успешной учебы, помогут занятия в подготовительных группах по программе </w:t>
                                    </w:r>
                                    <w:hyperlink r:id="rId56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4"/>
                                          <w:szCs w:val="24"/>
                                        </w:rPr>
                                        <w:t>«Предшкольная пора»</w:t>
                                      </w:r>
                                    </w:hyperlink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F1CC9" w:rsidRPr="00FC3C8D" w:rsidRDefault="00AF1CC9" w:rsidP="00FC3C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AF1CC9" w:rsidRPr="00FC3C8D" w:rsidRDefault="00AF1CC9" w:rsidP="00FC3C8D">
            <w:pPr>
              <w:spacing w:after="0" w:line="273" w:lineRule="atLeast"/>
              <w:jc w:val="center"/>
              <w:rPr>
                <w:rFonts w:ascii="Arial" w:hAnsi="Arial" w:cs="Arial"/>
                <w:vanish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9180"/>
              <w:gridCol w:w="20"/>
            </w:tblGrid>
            <w:tr w:rsidR="00AF1CC9" w:rsidRPr="00D57CE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180"/>
                  </w:tblGrid>
                  <w:tr w:rsidR="00AF1CC9" w:rsidRPr="00D57CE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9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912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tbl>
                              <w:tblPr>
                                <w:tblW w:w="90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906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57" w:tgtFrame="_blank" w:history="1">
                                      <w:r w:rsidRPr="00D57CE7">
                                        <w:rPr>
                                          <w:rFonts w:ascii="Arial" w:hAnsi="Arial" w:cs="Arial"/>
                                          <w:noProof/>
                                          <w:color w:val="1155CC"/>
                                          <w:sz w:val="20"/>
                                          <w:szCs w:val="20"/>
                                        </w:rPr>
                                        <w:pict>
                                          <v:shape id="Рисунок 20" o:spid="_x0000_i1042" type="#_x0000_t75" alt="https://ci5.googleusercontent.com/proxy/8uAwdsrCozKsxh_oCMQdTLC-K6k-zncxqoFXpaJtjlkZ7ZaJX-SfzYu9FDCtZCfu9n3K4zJZ2FzlYH5UwJLmZ_M0-5MJSdmaxOjnylNwRINyGaw7tg9GQUDH9A=s0-d-e1-ft#http://image.sendsay.ru/image/drofaru/block/201909/09120512/books_pp.png" href="http://link.rassylki.rosuchebnik.ru/drofaru/72101,=0dQr3i75yuFYwmH0DwFV4Tg/6081,100712419,16592,?aHR0cHM6Ly9yb3N1Y2hlYm5pay5ydS9jYXRhbG9nL3Vtay1wcmVkc2hrb2xuYXlhLXBvcmEvP1BSRVNDSE9PTD1ZJnV0bV9jYW1wYWlnbj1taC1iZWdpbnMtZWxlbWVudGFyeS0yMDE5JnV0bV9zb3VyY2U9c2VuZHNheSZ1dG1fbWVkaXVtPWVtYW" style="width:450pt;height:187.5pt;visibility:visible" o:button="t">
                                            <v:fill o:detectmouseclick="t"/>
                                            <v:imagedata r:id="rId58" o:title=""/>
                                          </v:shape>
                                        </w:pic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F1CC9" w:rsidRPr="00FC3C8D" w:rsidRDefault="00AF1CC9" w:rsidP="00FC3C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AF1CC9" w:rsidRPr="00FC3C8D" w:rsidRDefault="00AF1CC9" w:rsidP="00FC3C8D">
            <w:pPr>
              <w:spacing w:after="0" w:line="273" w:lineRule="atLeast"/>
              <w:jc w:val="center"/>
              <w:rPr>
                <w:rFonts w:ascii="Arial" w:hAnsi="Arial" w:cs="Arial"/>
                <w:vanish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9120"/>
              <w:gridCol w:w="20"/>
            </w:tblGrid>
            <w:tr w:rsidR="00AF1CC9" w:rsidRPr="00D57CE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120"/>
                  </w:tblGrid>
                  <w:tr w:rsidR="00AF1CC9" w:rsidRPr="00D57CE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9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906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84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840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78" w:lineRule="atLeast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D57CE7">
                                      <w:rPr>
                                        <w:rFonts w:ascii="Arial" w:hAnsi="Arial" w:cs="Arial"/>
                                        <w:noProof/>
                                        <w:color w:val="333333"/>
                                        <w:sz w:val="24"/>
                                        <w:szCs w:val="24"/>
                                      </w:rPr>
                                      <w:pict>
                                        <v:shape id="Рисунок 21" o:spid="_x0000_i1043" type="#_x0000_t75" alt="👀" style="width:36pt;height:36pt;visibility:visible">
                                          <v:imagedata r:id="rId59" o:title=""/>
                                        </v:shape>
                                      </w:pict>
                                    </w:r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 Об адаптации к учебе и коллективу детей с ОВЗ, профориентации с первого класса (и спорах о ее необходимости в этом возрасте) и ключах к общению с активными или, наоборот, медлительными детьми читайте в нашей постоянной рубрике </w:t>
                                    </w:r>
                                    <w:hyperlink r:id="rId60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4"/>
                                          <w:szCs w:val="24"/>
                                        </w:rPr>
                                        <w:t>«Психология и педагогика»</w:t>
                                      </w:r>
                                    </w:hyperlink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300" w:type="dxa"/>
                                      <w:left w:w="75" w:type="dxa"/>
                                      <w:bottom w:w="150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94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FC3C8D">
                                      <w:rPr>
                                        <w:rFonts w:ascii="Georgia" w:hAnsi="Georgia" w:cs="Georgia"/>
                                        <w:b/>
                                        <w:bCs/>
                                        <w:color w:val="333333"/>
                                        <w:sz w:val="27"/>
                                        <w:szCs w:val="27"/>
                                      </w:rPr>
                                      <w:t>Чем еще заняться?</w:t>
                                    </w:r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78" w:lineRule="atLeast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r w:rsidRPr="00FC3C8D">
                                      <w:rPr>
                                        <w:rFonts w:ascii="Arial" w:hAnsi="Arial" w:cs="Arial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Провести игровой урок на тему экологии и подготовить программу для праздника осени. Поделитесь методической разработкой урока или сценарием праздника и получите сертификат о публикации в СМИ!</w:t>
                                    </w:r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F1CC9" w:rsidRPr="00FC3C8D" w:rsidRDefault="00AF1CC9" w:rsidP="00FC3C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AF1CC9" w:rsidRPr="00FC3C8D" w:rsidRDefault="00AF1CC9" w:rsidP="00FC3C8D">
            <w:pPr>
              <w:spacing w:after="0" w:line="273" w:lineRule="atLeast"/>
              <w:jc w:val="center"/>
              <w:rPr>
                <w:rFonts w:ascii="Arial" w:hAnsi="Arial" w:cs="Arial"/>
                <w:vanish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9000"/>
              <w:gridCol w:w="20"/>
            </w:tblGrid>
            <w:tr w:rsidR="00AF1CC9" w:rsidRPr="00D57CE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000"/>
                  </w:tblGrid>
                  <w:tr w:rsidR="00AF1CC9" w:rsidRPr="00D57CE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45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462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39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396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61" w:tgtFrame="_blank" w:history="1">
                                      <w:r w:rsidRPr="00D57CE7">
                                        <w:rPr>
                                          <w:rFonts w:ascii="Arial" w:hAnsi="Arial" w:cs="Arial"/>
                                          <w:noProof/>
                                          <w:color w:val="1155CC"/>
                                          <w:sz w:val="20"/>
                                          <w:szCs w:val="20"/>
                                        </w:rPr>
                                        <w:pict>
                                          <v:shape id="Рисунок 22" o:spid="_x0000_i1044" type="#_x0000_t75" alt="https://ci6.googleusercontent.com/proxy/eCMMLQN1AcXkUlcMSowLCN4kCNKg_dwXnZxP85Owh9LcRw4BtiOqTjVHIR30TBgN7PD45nYRChxO73YfTONVMAMGKyM3bun09gtlP4CdGI0AvfQ5qw=s0-d-e1-ft#http://image.sendsay.ru/image/drofaru/block/201909/09080202/k1.png" href="http://link.rassylki.rosuchebnik.ru/drofaru/72103,=0mcsb6hDrS42Mo4Ydl4qQ4w/6081,100712419,16592,?aHR0cHM6Ly9yb3N1Y2hlYm5pay5ydS9tYXRlcmlhbC9rb25rdXJzLXNva2hyYW5pbS1wcmlyb2R1Lz91dG1fY2FtcGFpZ249bWgtYmVnaW5zLWVsZW1lbnRhcnktMjAxOSZ1dG1fc291cmNlPXNlbmRzYXkmdXRtX21lZGl1bT1lbWFpbA" style="width:187.5pt;height:120pt;visibility:visible" o:button="t">
                                            <v:fill o:detectmouseclick="t"/>
                                            <v:imagedata r:id="rId62" o:title=""/>
                                          </v:shape>
                                        </w:pict>
                                      </w:r>
                                    </w:hyperlink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75" w:type="dxa"/>
                                      <w:bottom w:w="150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36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63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t>Конкурс «Сохраним природу»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  <w:r w:rsidRPr="00FC3C8D"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  <w:t>  </w:t>
                        </w:r>
                      </w:p>
                      <w:tbl>
                        <w:tblPr>
                          <w:tblW w:w="45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462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39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396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64" w:tgtFrame="_blank" w:history="1">
                                      <w:r w:rsidRPr="00D57CE7">
                                        <w:rPr>
                                          <w:rFonts w:ascii="Arial" w:hAnsi="Arial" w:cs="Arial"/>
                                          <w:noProof/>
                                          <w:color w:val="1155CC"/>
                                          <w:sz w:val="20"/>
                                          <w:szCs w:val="20"/>
                                        </w:rPr>
                                        <w:pict>
                                          <v:shape id="Рисунок 23" o:spid="_x0000_i1045" type="#_x0000_t75" alt="https://ci3.googleusercontent.com/proxy/SRdF7VjkSRZdD5brMTmNYtSeHXMIFSWTyEZ9tDDRh_514d8p-MF2ar-YX_0GKUXbKsUSOAWfzw8zS83X0htG_SKy_jqWxrDPODGXDFil8nGA4sWMGQ=s0-d-e1-ft#http://image.sendsay.ru/image/drofaru/block/201909/09080209/k2.png" href="http://link.rassylki.rosuchebnik.ru/drofaru/72105,=0o3enFWhOcC7_EfmLmBpErA/6081,100712419,16592,?aHR0cHM6Ly9yb3N1Y2hlYm5pay5ydS9tYXRlcmlhbC9rb25rdXJzLXByYXpkbmlrLW9zZW5pLz91dG1fY2FtcGFpZ249bWgtYmVnaW5zLWVsZW1lbnRhcnktMjAxOSZ1dG1fc291cmNlPXNlbmRzYXkmdXRtX21lZGl1bT1lbWFpbA" style="width:187.5pt;height:120pt;visibility:visible" o:button="t">
                                            <v:fill o:detectmouseclick="t"/>
                                            <v:imagedata r:id="rId65" o:title=""/>
                                          </v:shape>
                                        </w:pict>
                                      </w:r>
                                    </w:hyperlink>
                                  </w:p>
                                </w:tc>
                              </w:tr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75" w:type="dxa"/>
                                      <w:bottom w:w="150" w:type="dxa"/>
                                      <w:right w:w="75" w:type="dxa"/>
                                    </w:tcMar>
                                    <w:vAlign w:val="center"/>
                                  </w:tcPr>
                                  <w:p w:rsidR="00AF1CC9" w:rsidRPr="00FC3C8D" w:rsidRDefault="00AF1CC9" w:rsidP="00FC3C8D">
                                    <w:pPr>
                                      <w:spacing w:after="0" w:line="336" w:lineRule="atLeast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  <w:hyperlink r:id="rId66" w:tgtFrame="_blank" w:history="1">
                                      <w:r w:rsidRPr="00FC3C8D">
                                        <w:rPr>
                                          <w:rFonts w:ascii="Arial" w:hAnsi="Arial" w:cs="Arial"/>
                                          <w:color w:val="238CCC"/>
                                          <w:sz w:val="20"/>
                                          <w:szCs w:val="20"/>
                                        </w:rPr>
                                        <w:t>Конкурс «Праздник осени»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F1CC9" w:rsidRPr="00FC3C8D" w:rsidRDefault="00AF1CC9" w:rsidP="00FC3C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</w:tr>
          </w:tbl>
          <w:p w:rsidR="00AF1CC9" w:rsidRPr="00FC3C8D" w:rsidRDefault="00AF1CC9" w:rsidP="00FC3C8D">
            <w:pPr>
              <w:spacing w:after="0" w:line="273" w:lineRule="atLeast"/>
              <w:jc w:val="center"/>
              <w:rPr>
                <w:rFonts w:ascii="Arial" w:hAnsi="Arial" w:cs="Arial"/>
                <w:vanish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9120"/>
            </w:tblGrid>
            <w:tr w:rsidR="00AF1CC9" w:rsidRPr="00D57CE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F1CC9" w:rsidRPr="00FC3C8D" w:rsidRDefault="00AF1CC9" w:rsidP="00FC3C8D">
                  <w:pPr>
                    <w:spacing w:after="0" w:line="150" w:lineRule="atLeast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  <w:r w:rsidRPr="00FC3C8D">
                    <w:rPr>
                      <w:rFonts w:ascii="Times New Roman" w:hAnsi="Times New Roman" w:cs="Times New Roman"/>
                      <w:sz w:val="2"/>
                      <w:szCs w:val="2"/>
                    </w:rPr>
                    <w:t> </w:t>
                  </w:r>
                </w:p>
              </w:tc>
              <w:tc>
                <w:tcPr>
                  <w:tcW w:w="9000" w:type="dxa"/>
                  <w:shd w:val="clear" w:color="auto" w:fill="FFFFFF"/>
                  <w:vAlign w:val="center"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120"/>
                  </w:tblGrid>
                  <w:tr w:rsidR="00AF1CC9" w:rsidRPr="00D57CE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9000" w:type="dxa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0A0"/>
                        </w:tblPr>
                        <w:tblGrid>
                          <w:gridCol w:w="9060"/>
                        </w:tblGrid>
                        <w:tr w:rsidR="00AF1CC9" w:rsidRPr="00D57CE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0" w:type="dxa"/>
                                <w:right w:w="300" w:type="dxa"/>
                              </w:tcMar>
                              <w:vAlign w:val="center"/>
                            </w:tcPr>
                            <w:tbl>
                              <w:tblPr>
                                <w:tblW w:w="8400" w:type="dxa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0A0"/>
                              </w:tblPr>
                              <w:tblGrid>
                                <w:gridCol w:w="8400"/>
                              </w:tblGrid>
                              <w:tr w:rsidR="00AF1CC9" w:rsidRPr="00D57CE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A0"/>
                                    </w:tblPr>
                                    <w:tblGrid>
                                      <w:gridCol w:w="7843"/>
                                    </w:tblGrid>
                                    <w:tr w:rsidR="00AF1CC9" w:rsidRPr="00D57CE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2" w:space="0" w:color="238CCC"/>
                                            <w:left w:val="single" w:sz="2" w:space="0" w:color="238CCC"/>
                                            <w:bottom w:val="single" w:sz="2" w:space="0" w:color="238CCC"/>
                                            <w:right w:val="single" w:sz="2" w:space="0" w:color="238CCC"/>
                                          </w:tcBorders>
                                          <w:shd w:val="clear" w:color="auto" w:fill="238CCC"/>
                                          <w:tcMar>
                                            <w:top w:w="180" w:type="dxa"/>
                                            <w:left w:w="375" w:type="dxa"/>
                                            <w:bottom w:w="180" w:type="dxa"/>
                                            <w:right w:w="375" w:type="dxa"/>
                                          </w:tcMar>
                                          <w:vAlign w:val="center"/>
                                        </w:tcPr>
                                        <w:p w:rsidR="00AF1CC9" w:rsidRPr="00FC3C8D" w:rsidRDefault="00AF1CC9" w:rsidP="00FC3C8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color w:val="FFFFFF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hyperlink r:id="rId67" w:tgtFrame="_blank" w:history="1">
                                            <w:r w:rsidRPr="00FC3C8D">
                                              <w:rPr>
                                                <w:rFonts w:ascii="Georgia" w:hAnsi="Georgia" w:cs="Georgia"/>
                                                <w:b/>
                                                <w:bCs/>
                                                <w:color w:val="FFFFFF"/>
                                                <w:sz w:val="26"/>
                                                <w:szCs w:val="26"/>
                                              </w:rPr>
                                              <w:t>Вся методическая помощь для начальных классов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AF1CC9" w:rsidRPr="00FC3C8D" w:rsidRDefault="00AF1CC9" w:rsidP="00FC3C8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3333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F1CC9" w:rsidRPr="00FC3C8D" w:rsidRDefault="00AF1CC9" w:rsidP="00FC3C8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F1CC9" w:rsidRPr="00FC3C8D" w:rsidRDefault="00AF1CC9" w:rsidP="00FC3C8D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hAnsi="Arial" w:cs="Arial"/>
                            <w:color w:val="333333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F1CC9" w:rsidRPr="00FC3C8D" w:rsidRDefault="00AF1CC9" w:rsidP="00FC3C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AF1CC9" w:rsidRPr="00FC3C8D" w:rsidRDefault="00AF1CC9" w:rsidP="00FC3C8D">
            <w:pPr>
              <w:spacing w:after="0" w:line="273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1CC9" w:rsidRPr="00FC3C8D" w:rsidRDefault="00AF1CC9" w:rsidP="00FC3C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AF1CC9" w:rsidRPr="00FC3C8D" w:rsidSect="00FC3C8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3C8D"/>
    <w:rsid w:val="000B7912"/>
    <w:rsid w:val="001D7D7E"/>
    <w:rsid w:val="008145EA"/>
    <w:rsid w:val="00AF1CC9"/>
    <w:rsid w:val="00B0354D"/>
    <w:rsid w:val="00B87135"/>
    <w:rsid w:val="00D4735B"/>
    <w:rsid w:val="00D57CE7"/>
    <w:rsid w:val="00FC3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D7E"/>
    <w:pPr>
      <w:spacing w:after="200" w:line="276" w:lineRule="auto"/>
    </w:pPr>
    <w:rPr>
      <w:rFonts w:cs="Calibri"/>
    </w:rPr>
  </w:style>
  <w:style w:type="paragraph" w:styleId="Heading3">
    <w:name w:val="heading 3"/>
    <w:basedOn w:val="Normal"/>
    <w:link w:val="Heading3Char"/>
    <w:uiPriority w:val="99"/>
    <w:qFormat/>
    <w:rsid w:val="00FC3C8D"/>
    <w:pPr>
      <w:spacing w:before="100" w:beforeAutospacing="1" w:after="100" w:afterAutospacing="1" w:line="240" w:lineRule="auto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FC3C8D"/>
    <w:rPr>
      <w:rFonts w:ascii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rsid w:val="00FC3C8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FC3C8D"/>
  </w:style>
  <w:style w:type="paragraph" w:styleId="BalloonText">
    <w:name w:val="Balloon Text"/>
    <w:basedOn w:val="Normal"/>
    <w:link w:val="BalloonTextChar"/>
    <w:uiPriority w:val="99"/>
    <w:semiHidden/>
    <w:rsid w:val="00FC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3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77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1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1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2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2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2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3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3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3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7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7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ink.rassylki.rosuchebnik.ru/drofaru/72070,=0FLEo9A1QM9GVXj2424B97w/6081,100712419,16592,?aHR0cHM6Ly9yb3N1Y2hlYm5pay5ydS9tZXRvZGljaGVza2FqYS1wb21vc2NoL21hdGVyaWFseS90eXBlLXJhYm9jaGF5YS1wcm9ncmFtbWEvP0VMRU1FTlRBUlk9WSZ1dG1fY2FtcGFpZ249bWgtYmVnaW5zLWVsZW1lbnRhcnktMjAxOSZ1dG1fc291cmNlPXNlbmRzYXkmdXRtX21lZGl1bT1lbWFpbA==" TargetMode="External"/><Relationship Id="rId18" Type="http://schemas.openxmlformats.org/officeDocument/2006/relationships/hyperlink" Target="http://link.rassylki.rosuchebnik.ru/drofaru/72073,=0R5Fhsm6gcSJSTHWuZ1qyCw/6081,100712419,16592,?aHR0cHM6Ly9yb3N1Y2hlYm5pay5ydS9tZXRvZGljaGVza2FqYS1wb21vc2NoL21hdGVyaWFseS90eXBlLXJhenJhYm90a2ktdXJva292LWtvbnNwZWt0eS11cm9rb3YvP0VMRU1FTlRBUlk9WSZ1dG1fY2FtcGFpZ249bWgtYmVnaW5zLWVsZW1lbnRhcnktMjAxOSZ1dG1fc291cmNlPXNlbmRzYXkmdXRtX21lZGl1bT1lbWFpbA==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://link.rassylki.rosuchebnik.ru/drofaru/72088,=0Fg4_iJCqcHhVsYNm4oMDRA/6081,100712419,16592,?aHR0cHM6Ly9yb3N1Y2hlYm5pay5ydS9jYXRhbG9nL3ZpZC10cmVuYXpoZXJfcHJlZG1ldC1ydXNza2l5LXlhenlrX2tsYXNzLTJfYXZ0b3Ita3V6bmVjb3ZhLW1hcmluYS1pdmFub3ZuYS8/a2xhc3NbXT1rbGFzcy00JnV0bV9jYW1wYWlnbj1taC1iZWdpbnMtZWxlbWVudGFyeS0yMDE5JnV0bV9zb3VyY2U9c2VuZHNheSZ1dG1fbWVkaXVtPWVtYWls" TargetMode="External"/><Relationship Id="rId21" Type="http://schemas.openxmlformats.org/officeDocument/2006/relationships/hyperlink" Target="http://link.rassylki.rosuchebnik.ru/drofaru/72075,=0pcjTG2of0kLYwgQWu_2y2g/6081,100712419,16592,?aHR0cHM6Ly9yb3N1Y2hlYm5pay5ydS9tZXRvZGljaGVza2FqYS1wb21vc2NoL21hdGVyaWFseS90eXBlLW1ldG9kaWNoZXNrb2UtcG9zb2JpZS8/RUxFTUVOVEFSWT1ZJnV0bV9jYW1wYWlnbj1taC1iZWdpbnMtZWxlbWVudGFyeS0yMDE5JnV0bV9zb3VyY2U9c2VuZHNheSZ1dG1fbWVkaXVtPWVtYWls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://link.rassylki.rosuchebnik.ru/drofaru/72090,=0TxPQFGVCy13pk_97UkSXvw/6081,100712419,16592,?aHR0cHM6Ly9yb3N1Y2hlYm5pay5ydS9jYXRhbG9nL3ZpZC10cmVuYXpoZXJfcHJlZG1ldC1tYXRlbWF0aWthLz91dG1fY2FtcGFpZ249bWgtYmVnaW5zLWVsZW1lbnRhcnktMjAxOSZ1dG1fc291cmNlPXNlbmRzYXkmdXRtX21lZGl1bT1lbWFpbA==" TargetMode="External"/><Relationship Id="rId47" Type="http://schemas.openxmlformats.org/officeDocument/2006/relationships/hyperlink" Target="http://link.rassylki.rosuchebnik.ru/drofaru/72094,=0vZENfSJs7LsUXklSChKEsg/6081,100712419,16592,?aHR0cHM6Ly9sZWN0YS5yb3N1Y2hlYm5pay5ydS9zaG9wL2NhdGFsb2c/cGVyX3BhZ2U9MjAmdW5pdF9pZHM9MTEsMTAsOCw5JnN1YmplY3RfaWRzPTI4LDEwLDcsMzcsMTgsOCZjYXRlZ29yeV9pZHM9MSw3JnV0bV9jYW1wYWlnbj1taC1iZWdpbnMtZWxlbWVudGFyeS0yMDE5JnV0bV9zb3VyY2U9c2VuZHNheSZ1dG1fbWVkaXVtPWVtYWls" TargetMode="External"/><Relationship Id="rId50" Type="http://schemas.openxmlformats.org/officeDocument/2006/relationships/hyperlink" Target="http://link.rassylki.rosuchebnik.ru/drofaru/72096,=0IMV-N7C97anB_67Yosds5Q/6081,100712419,16592,?aHR0cHM6Ly9sZWN0YS5yb3N1Y2hlYm5pay5ydS9zaG9wL2NhdGFsb2cva2xhc3NueWUtcmFib3R5P3V0bV9jYW1wYWlnbj1taC1iZWdpbnMtZWxlbWVudGFyeS0yMDE5JnV0bV9zb3VyY2U9c2VuZHNheSZ1dG1fbWVkaXVtPWVtYWls" TargetMode="External"/><Relationship Id="rId55" Type="http://schemas.openxmlformats.org/officeDocument/2006/relationships/hyperlink" Target="http://link.rassylki.rosuchebnik.ru/drofaru/72099,=0yv5w82fBsfh8PRbZXWaP8g/6081,100712419,16592,?aHR0cHM6Ly9yb3N1Y2hlYm5pay5ydS9tYXRlcmlhbC9rcnVnbHl5LXN0b2wtcGVydm9rbGFzc25pay11c2xvdml5YS11c3Blc2hub3ktYWRhcHRhdHNpaS8/dXRtX2NhbXBhaWduPW1oLWJlZ2lucy1lbGVtZW50YXJ5LTIwMTkmdXRtX3NvdXJjZT1zZW5kc2F5JnV0bV9tZWRpdW09ZW1haWw=" TargetMode="External"/><Relationship Id="rId63" Type="http://schemas.openxmlformats.org/officeDocument/2006/relationships/hyperlink" Target="http://link.rassylki.rosuchebnik.ru/drofaru/72104,=0mcsb6hDrS42Mo4Ydl4qQ4w/6081,100712419,16592,?aHR0cHM6Ly9yb3N1Y2hlYm5pay5ydS9tYXRlcmlhbC9rb25rdXJzLXNva2hyYW5pbS1wcmlyb2R1Lz91dG1fY2FtcGFpZ249bWgtYmVnaW5zLWVsZW1lbnRhcnktMjAxOSZ1dG1fc291cmNlPXNlbmRzYXkmdXRtX21lZGl1bT1lbWFpbA==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://link.rassylki.rosuchebnik.ru/drofaru/72067,=0AGTD1X0Oh9YZ6Bwdq-HcYw/6081,100712419,16592,?aHR0cHM6Ly9yb3N1Y2hlYm5pay5ydS9tYXRlcmlhbC9tZXRvZGljaGVza2F5YS1wb21vc2hjaC11Y2hpdGVseWFtLW5hY2hhbG55a2gta2xhc3Nvdi8/dXRtX2NhbXBhaWduPW1oLWJlZ2lucy1lbGVtZW50YXJ5LTIwMTkmdXRtX3NvdXJjZT1zZW5kc2F5JnV0bV9tZWRpdW09ZW1haWw=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link.rassylki.rosuchebnik.ru/drofaru/72072,=0R5Fhsm6gcSJSTHWuZ1qyCw/6081,100712419,16592,?aHR0cHM6Ly9yb3N1Y2hlYm5pay5ydS9tZXRvZGljaGVza2FqYS1wb21vc2NoL21hdGVyaWFseS90eXBlLXJhenJhYm90a2ktdXJva292LWtvbnNwZWt0eS11cm9rb3YvP0VMRU1FTlRBUlk9WSZ1dG1fY2FtcGFpZ249bWgtYmVnaW5zLWVsZW1lbnRhcnktMjAxOSZ1dG1fc291cmNlPXNlbmRzYXkmdXRtX21lZGl1bT1lbWFpbA==" TargetMode="External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://1-4-old.prosv.ru/info.aspx?ob_no=47477" TargetMode="External"/><Relationship Id="rId11" Type="http://schemas.openxmlformats.org/officeDocument/2006/relationships/hyperlink" Target="http://link.rassylki.rosuchebnik.ru/drofaru/72069,=0AGTD1X0Oh9YZ6Bwdq-HcYw/6081,100712419,16592,?aHR0cHM6Ly9yb3N1Y2hlYm5pay5ydS9tYXRlcmlhbC9tZXRvZGljaGVza2F5YS1wb21vc2hjaC11Y2hpdGVseWFtLW5hY2hhbG55a2gta2xhc3Nvdi8/dXRtX2NhbXBhaWduPW1oLWJlZ2lucy1lbGVtZW50YXJ5LTIwMTkmdXRtX3NvdXJjZT1zZW5kc2F5JnV0bV9tZWRpdW09ZW1haWw=" TargetMode="External"/><Relationship Id="rId24" Type="http://schemas.openxmlformats.org/officeDocument/2006/relationships/hyperlink" Target="http://link.rassylki.rosuchebnik.ru/drofaru/72078,=04lSq-VEtbCmCHOW1nuiFsQ/6081,100712419,16592,?aHR0cHM6Ly9sZWN0YS5yb3N1Y2hlYm5pay5ydS9jb3Vyc2UvY2F0YWxvZz9jYXRlZ29yeV9pZD0xMjUmdXRtX2NhbXBhaWduPW1oLWJlZ2lucy1lbGVtZW50YXJ5LTIwMTkmdXRtX3NvdXJjZT1zZW5kc2F5JnV0bV9tZWRpdW09ZW1haWw=" TargetMode="External"/><Relationship Id="rId32" Type="http://schemas.openxmlformats.org/officeDocument/2006/relationships/hyperlink" Target="http://link.rassylki.rosuchebnik.ru/drofaru/72083,=0ofZCVyS1q3otWo8j25lhYA/6081,100712419,16592,?aHR0cHM6Ly9yb3N1Y2hlYm5pay5ydS9sb3lhbHR5X3Byb2dyYW1fcHJvbW8vP3V0bV9jYW1wYWlnbj1taC1iZWdpbnMtZWxlbWVudGFyeS0yMDE5JnV0bV9zb3VyY2U9c2VuZHNheSZ1dG1fbWVkaXVtPWVtYWls" TargetMode="External"/><Relationship Id="rId37" Type="http://schemas.openxmlformats.org/officeDocument/2006/relationships/hyperlink" Target="http://link.rassylki.rosuchebnik.ru/drofaru/72087,=0Fg4_iJCqcHhVsYNm4oMDRA/6081,100712419,16592,?aHR0cHM6Ly9yb3N1Y2hlYm5pay5ydS9jYXRhbG9nL3ZpZC10cmVuYXpoZXJfcHJlZG1ldC1ydXNza2l5LXlhenlrX2tsYXNzLTJfYXZ0b3Ita3V6bmVjb3ZhLW1hcmluYS1pdmFub3ZuYS8/a2xhc3NbXT1rbGFzcy00JnV0bV9jYW1wYWlnbj1taC1iZWdpbnMtZWxlbWVudGFyeS0yMDE5JnV0bV9zb3VyY2U9c2VuZHNheSZ1dG1fbWVkaXVtPWVtYWls" TargetMode="External"/><Relationship Id="rId40" Type="http://schemas.openxmlformats.org/officeDocument/2006/relationships/hyperlink" Target="http://link.rassylki.rosuchebnik.ru/drofaru/72089,=0TxPQFGVCy13pk_97UkSXvw/6081,100712419,16592,?aHR0cHM6Ly9yb3N1Y2hlYm5pay5ydS9jYXRhbG9nL3ZpZC10cmVuYXpoZXJfcHJlZG1ldC1tYXRlbWF0aWthLz91dG1fY2FtcGFpZ249bWgtYmVnaW5zLWVsZW1lbnRhcnktMjAxOSZ1dG1fc291cmNlPXNlbmRzYXkmdXRtX21lZGl1bT1lbWFpbA==" TargetMode="External"/><Relationship Id="rId45" Type="http://schemas.openxmlformats.org/officeDocument/2006/relationships/hyperlink" Target="http://link.rassylki.rosuchebnik.ru/drofaru/72092,=0UUXt_mQJ_4Mhdaioe8gwCA/6081,100712419,16592,?aHR0cHM6Ly9sZWN0YS5yb3N1Y2hlYm5pay5ydS9wcm9kdWN0LzI5MTg/dXRtX2NhbXBhaWduPW1oLWJlZ2lucy1lbGVtZW50YXJ5LTIwMTkmdXRtX3NvdXJjZT1zZW5kc2F5JnV0bV9tZWRpdW09ZW1haWw=" TargetMode="External"/><Relationship Id="rId53" Type="http://schemas.openxmlformats.org/officeDocument/2006/relationships/image" Target="media/image17.png"/><Relationship Id="rId58" Type="http://schemas.openxmlformats.org/officeDocument/2006/relationships/image" Target="media/image18.png"/><Relationship Id="rId66" Type="http://schemas.openxmlformats.org/officeDocument/2006/relationships/hyperlink" Target="http://link.rassylki.rosuchebnik.ru/drofaru/72106,=0o3enFWhOcC7_EfmLmBpErA/6081,100712419,16592,?aHR0cHM6Ly9yb3N1Y2hlYm5pay5ydS9tYXRlcmlhbC9rb25rdXJzLXByYXpkbmlrLW9zZW5pLz91dG1fY2FtcGFpZ249bWgtYmVnaW5zLWVsZW1lbnRhcnktMjAxOSZ1dG1fc291cmNlPXNlbmRzYXkmdXRtX21lZGl1bT1lbWFpbA==" TargetMode="External"/><Relationship Id="rId5" Type="http://schemas.openxmlformats.org/officeDocument/2006/relationships/hyperlink" Target="http://1-4-old.prosv.ru/info.aspx?ob_no=47476" TargetMode="External"/><Relationship Id="rId15" Type="http://schemas.openxmlformats.org/officeDocument/2006/relationships/hyperlink" Target="http://link.rassylki.rosuchebnik.ru/drofaru/72071,=0FLEo9A1QM9GVXj2424B97w/6081,100712419,16592,?aHR0cHM6Ly9yb3N1Y2hlYm5pay5ydS9tZXRvZGljaGVza2FqYS1wb21vc2NoL21hdGVyaWFseS90eXBlLXJhYm9jaGF5YS1wcm9ncmFtbWEvP0VMRU1FTlRBUlk9WSZ1dG1fY2FtcGFpZ249bWgtYmVnaW5zLWVsZW1lbnRhcnktMjAxOSZ1dG1fc291cmNlPXNlbmRzYXkmdXRtX21lZGl1bT1lbWFpbA==" TargetMode="External"/><Relationship Id="rId23" Type="http://schemas.openxmlformats.org/officeDocument/2006/relationships/hyperlink" Target="http://link.rassylki.rosuchebnik.ru/drofaru/72077,=0aSRmuXl_vLtIA_VKzJNGAA/6081,100712419,16592,?aHR0cHM6Ly9yb3N1Y2hlYm5pay5ydS9tZXRvZGljaGVza2FqYS1wb21vc2NoL21hdGVyaWFseS90eXBlLXZlYmluYXIvP0VMRU1FTlRBUlk9WSZ1dG1fY2FtcGFpZ249bWgtYmVnaW5zLWVsZW1lbnRhcnktMjAxOSZ1dG1fc291cmNlPXNlbmRzYXkmdXRtX21lZGl1bT1lbWFpbA==" TargetMode="External"/><Relationship Id="rId28" Type="http://schemas.openxmlformats.org/officeDocument/2006/relationships/hyperlink" Target="http://link.rassylki.rosuchebnik.ru/drofaru/72081,=04lSq-VEtbCmCHOW1nuiFsQ/6081,100712419,16592,?aHR0cHM6Ly9sZWN0YS5yb3N1Y2hlYm5pay5ydS9jb3Vyc2UvY2F0YWxvZz9jYXRlZ29yeV9pZD0xMjUmdXRtX2NhbXBhaWduPW1oLWJlZ2lucy1lbGVtZW50YXJ5LTIwMTkmdXRtX3NvdXJjZT1zZW5kc2F5JnV0bV9tZWRpdW09ZW1haWw=" TargetMode="External"/><Relationship Id="rId36" Type="http://schemas.openxmlformats.org/officeDocument/2006/relationships/hyperlink" Target="http://link.rassylki.rosuchebnik.ru/drofaru/72086,=0tCg-PIFuFtxhpofuSVXHtA/6081,100712419,16592,?aHR0cHM6Ly9yb3N1Y2hlYm5pay5ydS9jYXRhbG9nL3ZpZC10cmVuYXpoZXJfcHJlZG1ldC1ydXNza2l5LXlhenlrX3Vtay1saW5peWEtdW1rLXQtbS1hbmRyaWFub3ZveS1sLXlhLWdlbHRvdnNrb3ktcnVzc2tpeS15YXp5ay0xLTQvP3V0bV9jYW1wYWlnbj1taC1iZWdpbnMtZWxlbWVudGFyeS0yMDE5JnV0bV9zb3VyY2U9c2VuZHNheSZ1dG1fbWVkaXVtPWVtYWls" TargetMode="External"/><Relationship Id="rId49" Type="http://schemas.openxmlformats.org/officeDocument/2006/relationships/hyperlink" Target="http://link.rassylki.rosuchebnik.ru/drofaru/72095,=0vZENfSJs7LsUXklSChKEsg/6081,100712419,16592,?aHR0cHM6Ly9sZWN0YS5yb3N1Y2hlYm5pay5ydS9zaG9wL2NhdGFsb2c/cGVyX3BhZ2U9MjAmdW5pdF9pZHM9MTEsMTAsOCw5JnN1YmplY3RfaWRzPTI4LDEwLDcsMzcsMTgsOCZjYXRlZ29yeV9pZHM9MSw3JnV0bV9jYW1wYWlnbj1taC1iZWdpbnMtZWxlbWVudGFyeS0yMDE5JnV0bV9zb3VyY2U9c2VuZHNheSZ1dG1fbWVkaXVtPWVtYWls" TargetMode="External"/><Relationship Id="rId57" Type="http://schemas.openxmlformats.org/officeDocument/2006/relationships/hyperlink" Target="http://link.rassylki.rosuchebnik.ru/drofaru/72101,=0dQr3i75yuFYwmH0DwFV4Tg/6081,100712419,16592,?aHR0cHM6Ly9yb3N1Y2hlYm5pay5ydS9jYXRhbG9nL3Vtay1wcmVkc2hrb2xuYXlhLXBvcmEvP1BSRVNDSE9PTD1ZJnV0bV9jYW1wYWlnbj1taC1iZWdpbnMtZWxlbWVudGFyeS0yMDE5JnV0bV9zb3VyY2U9c2VuZHNheSZ1dG1fbWVkaXVtPWVtYWls" TargetMode="External"/><Relationship Id="rId61" Type="http://schemas.openxmlformats.org/officeDocument/2006/relationships/hyperlink" Target="http://link.rassylki.rosuchebnik.ru/drofaru/72103,=0mcsb6hDrS42Mo4Ydl4qQ4w/6081,100712419,16592,?aHR0cHM6Ly9yb3N1Y2hlYm5pay5ydS9tYXRlcmlhbC9rb25rdXJzLXNva2hyYW5pbS1wcmlyb2R1Lz91dG1fY2FtcGFpZ249bWgtYmVnaW5zLWVsZW1lbnRhcnktMjAxOSZ1dG1fc291cmNlPXNlbmRzYXkmdXRtX21lZGl1bT1lbWFpbA==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link.rassylki.rosuchebnik.ru/drofaru/72074,=0pcjTG2of0kLYwgQWu_2y2g/6081,100712419,16592,?aHR0cHM6Ly9yb3N1Y2hlYm5pay5ydS9tZXRvZGljaGVza2FqYS1wb21vc2NoL21hdGVyaWFseS90eXBlLW1ldG9kaWNoZXNrb2UtcG9zb2JpZS8/RUxFTUVOVEFSWT1ZJnV0bV9jYW1wYWlnbj1taC1iZWdpbnMtZWxlbWVudGFyeS0yMDE5JnV0bV9zb3VyY2U9c2VuZHNheSZ1dG1fbWVkaXVtPWVtYWls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://link.rassylki.rosuchebnik.ru/drofaru/72091,=03yjmixcUmpX4hQ4bt2nr2w/6081,100712419,16592,?aHR0cHM6Ly9yb3N1Y2hlYm5pay5ydS9jYXRhbG9nL3ByZWRtZXQtaW5mb3JtYXRpa2EvP3ByZWRtZXRbXT1wcmVkbWV0LWxpdGVyYXR1cm5vZS1jaHRlbmllJnByZWRtZXRbXT1wcmVkbWV0LW1hdGVtYXRpa2EmcHJlZG1ldFtdPXByZWRtZXQtb2tydWdheXVzaGNoaXktbWlyMSZwcmVkbWV0W109cHJlZG1ldC1ydXNza2l5LXlhenlrJnByZWRtZXRbXT1wcmVkbWV0LXRlaG5vbG9naXlhJkVMRU1FTlRBUlk9WSZ1dG1fY2FtcGFpZ249bWgtYmVnaW5zLWVsZW1lbnRhcnktMjAxOSZ1dG1fc291cmNlPXNlbmRzYXkmdXRtX21lZGl1bT1lbWFpbA==" TargetMode="External"/><Relationship Id="rId52" Type="http://schemas.openxmlformats.org/officeDocument/2006/relationships/hyperlink" Target="http://link.rassylki.rosuchebnik.ru/drofaru/72097,=0IMV-N7C97anB_67Yosds5Q/6081,100712419,16592,?aHR0cHM6Ly9sZWN0YS5yb3N1Y2hlYm5pay5ydS9zaG9wL2NhdGFsb2cva2xhc3NueWUtcmFib3R5P3V0bV9jYW1wYWlnbj1taC1iZWdpbnMtZWxlbWVudGFyeS0yMDE5JnV0bV9zb3VyY2U9c2VuZHNheSZ1dG1fbWVkaXVtPWVtYWls" TargetMode="External"/><Relationship Id="rId60" Type="http://schemas.openxmlformats.org/officeDocument/2006/relationships/hyperlink" Target="http://link.rassylki.rosuchebnik.ru/drofaru/72102,=0_d5262btsoDMm9P0GvW8xg/6081,100712419,16592,?aHR0cHM6Ly9yb3N1Y2hlYm5pay5ydS9tZXRvZGljaGVza2FqYS1wb21vc2NoL21hdGVyaWFseS9wcmVkbWV0LXBzaWhvbG9naXlhLXBlZGFnb2dpa2FfdHlwZS1zdGF0aS8/RUxFTUVOVEFSWT1ZJnV0bV9jYW1wYWlnbj1taC1iZWdpbnMtZWxlbWVudGFyeS0yMDE5JnV0bV9zb3VyY2U9c2VuZHNheSZ1dG1fbWVkaXVtPWVtYWls" TargetMode="External"/><Relationship Id="rId65" Type="http://schemas.openxmlformats.org/officeDocument/2006/relationships/image" Target="media/image21.png"/><Relationship Id="rId4" Type="http://schemas.openxmlformats.org/officeDocument/2006/relationships/image" Target="media/image1.jpeg"/><Relationship Id="rId9" Type="http://schemas.openxmlformats.org/officeDocument/2006/relationships/hyperlink" Target="http://link.rassylki.rosuchebnik.ru/drofaru/72068,=0cPK8bmlpliYIAZSEffQ4dg/6081,100712419,16592,?aHR0cHM6Ly9yb3N1Y2hlYm5pay5ydS8/dXRtX2NhbXBhaWduPW1oLWJlZ2lucy1lbGVtZW50YXJ5LTIwMTkmdXRtX3NvdXJjZT1zZW5kc2F5JnV0bV9tZWRpdW09ZW1haWw=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link.rassylki.rosuchebnik.ru/drofaru/72076,=0JETSZ6HCqavDGOTINKo1bw/6081,100712419,16592,?aHR0cHM6Ly9yb3N1Y2hlYm5pay5ydS9tYXRlcmlhbC9wcmlyb2RhLWktY2hlbG92ZWstdi1rdWx0dXJlLWktbWVudGFsbm9zdGktbmFyb2Rvdi1yb3NzaWkvP3V0bV9jYW1wYWlnbj1taC1iZWdpbnMtZWxlbWVudGFyeS0yMDE5JnV0bV9zb3VyY2U9c2VuZHNheSZ1dG1fbWVkaXVtPWVtYWls" TargetMode="External"/><Relationship Id="rId27" Type="http://schemas.openxmlformats.org/officeDocument/2006/relationships/hyperlink" Target="http://link.rassylki.rosuchebnik.ru/drofaru/72080,=0aSRmuXl_vLtIA_VKzJNGAA/6081,100712419,16592,?aHR0cHM6Ly9yb3N1Y2hlYm5pay5ydS9tZXRvZGljaGVza2FqYS1wb21vc2NoL21hdGVyaWFseS90eXBlLXZlYmluYXIvP0VMRU1FTlRBUlk9WSZ1dG1fY2FtcGFpZ249bWgtYmVnaW5zLWVsZW1lbnRhcnktMjAxOSZ1dG1fc291cmNlPXNlbmRzYXkmdXRtX21lZGl1bT1lbWFpbA==" TargetMode="External"/><Relationship Id="rId30" Type="http://schemas.openxmlformats.org/officeDocument/2006/relationships/hyperlink" Target="http://link.rassylki.rosuchebnik.ru/drofaru/72082,=04lSq-VEtbCmCHOW1nuiFsQ/6081,100712419,16592,?aHR0cHM6Ly9sZWN0YS5yb3N1Y2hlYm5pay5ydS9jb3Vyc2UvY2F0YWxvZz9jYXRlZ29yeV9pZD0xMjUmdXRtX2NhbXBhaWduPW1oLWJlZ2lucy1lbGVtZW50YXJ5LTIwMTkmdXRtX3NvdXJjZT1zZW5kc2F5JnV0bV9tZWRpdW09ZW1haWw=" TargetMode="External"/><Relationship Id="rId35" Type="http://schemas.openxmlformats.org/officeDocument/2006/relationships/hyperlink" Target="http://link.rassylki.rosuchebnik.ru/drofaru/72085,=0x40TvHs1HHUUz7ngezWa2w/6081,100712419,16592,?aHR0cHM6Ly9yb3N1Y2hlYm5pay5ydS9tZXRvZGljaGVza2FqYS1wb21vc2NoL21hdGVyaWFseS8/RUdFPVkmRUxFTUVOVEFSWT1ZJnV0bV9jYW1wYWlnbj1taC1iZWdpbnMtZWxlbWVudGFyeS0yMDE5JnV0bV9zb3VyY2U9c2VuZHNheSZ1dG1fbWVkaXVtPWVtYWls" TargetMode="External"/><Relationship Id="rId43" Type="http://schemas.openxmlformats.org/officeDocument/2006/relationships/image" Target="media/image14.png"/><Relationship Id="rId48" Type="http://schemas.openxmlformats.org/officeDocument/2006/relationships/image" Target="media/image15.png"/><Relationship Id="rId56" Type="http://schemas.openxmlformats.org/officeDocument/2006/relationships/hyperlink" Target="http://link.rassylki.rosuchebnik.ru/drofaru/72100,=07c0NYmARnF7S4IYSuoJ1Bw/6081,100712419,16592,?aHR0cHM6Ly9yb3N1Y2hlYm5pay5ydS9rb21wbGVrcy91bWstcHJlZHNoa29sbmF5YS1wb3JhLz91dG1fY2FtcGFpZ249bWgtYmVnaW5zLWVsZW1lbnRhcnktMjAxOSZ1dG1fc291cmNlPXNlbmRzYXkmdXRtX21lZGl1bT1lbWFpbA==" TargetMode="External"/><Relationship Id="rId64" Type="http://schemas.openxmlformats.org/officeDocument/2006/relationships/hyperlink" Target="http://link.rassylki.rosuchebnik.ru/drofaru/72105,=0o3enFWhOcC7_EfmLmBpErA/6081,100712419,16592,?aHR0cHM6Ly9yb3N1Y2hlYm5pay5ydS9tYXRlcmlhbC9rb25rdXJzLXByYXpkbmlrLW9zZW5pLz91dG1fY2FtcGFpZ249bWgtYmVnaW5zLWVsZW1lbnRhcnktMjAxOSZ1dG1fc291cmNlPXNlbmRzYXkmdXRtX21lZGl1bT1lbWFpbA==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16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://link.rassylki.rosuchebnik.ru/drofaru/72079,=0aSRmuXl_vLtIA_VKzJNGAA/6081,100712419,16592,?aHR0cHM6Ly9yb3N1Y2hlYm5pay5ydS9tZXRvZGljaGVza2FqYS1wb21vc2NoL21hdGVyaWFseS90eXBlLXZlYmluYXIvP0VMRU1FTlRBUlk9WSZ1dG1fY2FtcGFpZ249bWgtYmVnaW5zLWVsZW1lbnRhcnktMjAxOSZ1dG1fc291cmNlPXNlbmRzYXkmdXRtX21lZGl1bT1lbWFpbA==" TargetMode="External"/><Relationship Id="rId33" Type="http://schemas.openxmlformats.org/officeDocument/2006/relationships/hyperlink" Target="http://link.rassylki.rosuchebnik.ru/drofaru/72084,=0SEp_VYfeQOWkxOG_XFHVdg/6081,100712419,16592,?aHR0cHM6Ly9yb3N1Y2hlYm5pay5ydS9sb3lhbHR5X3Byb2dyYW1fcHJvbW8vP3V0bV9jYW1wYWlnbj1taC1iZWdpbnMtZWxlbWVudGFyeS0yMDE5JnV0bV9zb3VyY2U9c2VuZHNheSZ1dG1fbWVkaXVtPWVtYWlsJTIzJTIzJTIzJTIzJTIzbG95YWwtcHJvZ3JhbV9fd2hhdA==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://link.rassylki.rosuchebnik.ru/drofaru/72093,=0xK_B2ua2IrnzHTmWcbjzjg/6081,100712419,16592,?aHR0cHM6Ly9sZWN0YS5yb3N1Y2hlYm5pay5ydS90ZWFjaGVyP3V0bV9jYW1wYWlnbj1taC1iZWdpbnMtZWxlbWVudGFyeS0yMDE5JnV0bV9zb3VyY2U9c2VuZHNheSZ1dG1fbWVkaXVtPWVtYWls" TargetMode="External"/><Relationship Id="rId59" Type="http://schemas.openxmlformats.org/officeDocument/2006/relationships/image" Target="media/image19.png"/><Relationship Id="rId67" Type="http://schemas.openxmlformats.org/officeDocument/2006/relationships/hyperlink" Target="http://link.rassylki.rosuchebnik.ru/drofaru/72107,=0AGTD1X0Oh9YZ6Bwdq-HcYw/6081,100712419,16592,?aHR0cHM6Ly9yb3N1Y2hlYm5pay5ydS9tYXRlcmlhbC9tZXRvZGljaGVza2F5YS1wb21vc2hjaC11Y2hpdGVseWFtLW5hY2hhbG55a2gta2xhc3Nvdi8/dXRtX2NhbXBhaWduPW1oLWJlZ2lucy1lbGVtZW50YXJ5LTIwMTkmdXRtX3NvdXJjZT1zZW5kc2F5JnV0bV9tZWRpdW09ZW1haWw=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13.png"/><Relationship Id="rId54" Type="http://schemas.openxmlformats.org/officeDocument/2006/relationships/hyperlink" Target="http://link.rassylki.rosuchebnik.ru/drofaru/72098,=0i4SVhTjhGFwslKmq4533vA/6081,100712419,16592,?aHR0cHM6Ly9yb3N1Y2hlYm5pay5ydS9rb21wbGVrcy91bWstc2hrb2xhLWVydWRpdGEtMjEtdmVrYS8/dXRtX2NhbXBhaWduPW1oLWJlZ2lucy1lbGVtZW50YXJ5LTIwMTkmdXRtX3NvdXJjZT1zZW5kc2F5JnV0bV9tZWRpdW09ZW1haWw=" TargetMode="External"/><Relationship Id="rId62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104</TotalTime>
  <Pages>7</Pages>
  <Words>2620</Words>
  <Characters>14940</Characters>
  <Application>Microsoft Office Outlook</Application>
  <DocSecurity>0</DocSecurity>
  <Lines>0</Lines>
  <Paragraphs>0</Paragraphs>
  <ScaleCrop>false</ScaleCrop>
  <Company>Перспектива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4</cp:lastModifiedBy>
  <cp:revision>6</cp:revision>
  <dcterms:created xsi:type="dcterms:W3CDTF">2019-09-12T03:53:00Z</dcterms:created>
  <dcterms:modified xsi:type="dcterms:W3CDTF">2019-09-12T06:51:00Z</dcterms:modified>
</cp:coreProperties>
</file>